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08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026"/>
        <w:gridCol w:w="571"/>
        <w:gridCol w:w="571"/>
        <w:gridCol w:w="5440"/>
      </w:tblGrid>
      <w:tr w:rsidR="00183296" w14:paraId="61002DA1" w14:textId="77777777" w:rsidTr="00183296">
        <w:trPr>
          <w:trHeight w:val="4410"/>
        </w:trPr>
        <w:tc>
          <w:tcPr>
            <w:tcW w:w="4026" w:type="dxa"/>
            <w:vAlign w:val="bottom"/>
          </w:tcPr>
          <w:p w14:paraId="69B694E1" w14:textId="64A98C49" w:rsidR="00183296" w:rsidRDefault="00183296" w:rsidP="001B2ABD">
            <w:pPr>
              <w:tabs>
                <w:tab w:val="left" w:pos="990"/>
              </w:tabs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241" behindDoc="0" locked="0" layoutInCell="1" allowOverlap="1" wp14:anchorId="5777C18E" wp14:editId="20851501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3681730</wp:posOffset>
                  </wp:positionV>
                  <wp:extent cx="2077085" cy="2670810"/>
                  <wp:effectExtent l="0" t="0" r="0" b="0"/>
                  <wp:wrapTopAndBottom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7085" cy="2670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70DC5C66" wp14:editId="6A9E977E">
                  <wp:simplePos x="0" y="0"/>
                  <wp:positionH relativeFrom="column">
                    <wp:posOffset>367030</wp:posOffset>
                  </wp:positionH>
                  <wp:positionV relativeFrom="paragraph">
                    <wp:posOffset>-428625</wp:posOffset>
                  </wp:positionV>
                  <wp:extent cx="2181860" cy="2952115"/>
                  <wp:effectExtent l="0" t="0" r="0" b="0"/>
                  <wp:wrapTopAndBottom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727" t="-113563" r="-6299" b="113563"/>
                          <a:stretch/>
                        </pic:blipFill>
                        <pic:spPr bwMode="auto">
                          <a:xfrm>
                            <a:off x="0" y="0"/>
                            <a:ext cx="2181860" cy="29521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71" w:type="dxa"/>
          </w:tcPr>
          <w:p w14:paraId="42E12416" w14:textId="77777777" w:rsidR="00183296" w:rsidRDefault="00183296" w:rsidP="000C45FF">
            <w:pPr>
              <w:tabs>
                <w:tab w:val="left" w:pos="990"/>
              </w:tabs>
            </w:pPr>
          </w:p>
        </w:tc>
        <w:tc>
          <w:tcPr>
            <w:tcW w:w="571" w:type="dxa"/>
          </w:tcPr>
          <w:p w14:paraId="1C7A6996" w14:textId="1B91C938" w:rsidR="00183296" w:rsidRDefault="00183296" w:rsidP="000C45FF">
            <w:pPr>
              <w:tabs>
                <w:tab w:val="left" w:pos="990"/>
              </w:tabs>
            </w:pPr>
          </w:p>
        </w:tc>
        <w:tc>
          <w:tcPr>
            <w:tcW w:w="5440" w:type="dxa"/>
            <w:vAlign w:val="bottom"/>
          </w:tcPr>
          <w:p w14:paraId="6DA34E3F" w14:textId="6A6E8441" w:rsidR="00183296" w:rsidRPr="00313C87" w:rsidRDefault="00183296" w:rsidP="00263F54">
            <w:pPr>
              <w:pStyle w:val="Title"/>
              <w:rPr>
                <w:b/>
                <w:bCs/>
              </w:rPr>
            </w:pPr>
            <w:r>
              <w:rPr>
                <w:b/>
                <w:bCs/>
              </w:rPr>
              <w:t>KHUP ZA MUAN</w:t>
            </w:r>
          </w:p>
          <w:p w14:paraId="43EC72E2" w14:textId="6AAC12C3" w:rsidR="00183296" w:rsidRDefault="00183296" w:rsidP="001B2ABD">
            <w:pPr>
              <w:pStyle w:val="Subtitle"/>
            </w:pPr>
            <w:r w:rsidRPr="00E102E2">
              <w:rPr>
                <w:spacing w:val="0"/>
                <w:w w:val="54"/>
              </w:rPr>
              <w:t xml:space="preserve">Housekeeping Associate </w:t>
            </w:r>
            <w:r w:rsidRPr="00E102E2">
              <w:rPr>
                <w:spacing w:val="30"/>
                <w:w w:val="54"/>
              </w:rPr>
              <w:t xml:space="preserve"> </w:t>
            </w:r>
          </w:p>
        </w:tc>
      </w:tr>
      <w:tr w:rsidR="00183296" w14:paraId="240912D1" w14:textId="77777777" w:rsidTr="00183296">
        <w:tc>
          <w:tcPr>
            <w:tcW w:w="4026" w:type="dxa"/>
          </w:tcPr>
          <w:sdt>
            <w:sdtPr>
              <w:id w:val="-1711873194"/>
              <w:placeholder>
                <w:docPart w:val="9A515B0F30B8B14385FA2BB951EA8476"/>
              </w:placeholder>
              <w:temporary/>
              <w:showingPlcHdr/>
              <w15:appearance w15:val="hidden"/>
            </w:sdtPr>
            <w:sdtEndPr/>
            <w:sdtContent>
              <w:p w14:paraId="5EE3580C" w14:textId="77777777" w:rsidR="00183296" w:rsidRDefault="00183296" w:rsidP="00036450">
                <w:pPr>
                  <w:pStyle w:val="Heading3"/>
                </w:pPr>
                <w:r w:rsidRPr="00D5459D">
                  <w:t>Profile</w:t>
                </w:r>
              </w:p>
            </w:sdtContent>
          </w:sdt>
          <w:p w14:paraId="37BB3904" w14:textId="70997E35" w:rsidR="00183296" w:rsidRDefault="00183296" w:rsidP="009260CD">
            <w:r w:rsidRPr="00990D35">
              <w:t xml:space="preserve">A self-motivated, reliable and hard-working housekeeper with </w:t>
            </w:r>
            <w:r>
              <w:t>2</w:t>
            </w:r>
            <w:r w:rsidRPr="00990D35">
              <w:t>+ years of experience in delivering outstanding housekeeping services. Physically agile with a proactive attitude towards work and ability to work for long hours even in difficult situations, looking forward to build my career in a reputed school like Little Imagination in order to push existing limits and explore new territories.</w:t>
            </w:r>
          </w:p>
          <w:p w14:paraId="31379A38" w14:textId="3D2418BB" w:rsidR="00183296" w:rsidRDefault="00183296" w:rsidP="009260CD"/>
          <w:p w14:paraId="2519374A" w14:textId="7785751F" w:rsidR="00183296" w:rsidRPr="00990D35" w:rsidRDefault="00183296" w:rsidP="00990D35">
            <w:r w:rsidRPr="00990D35">
              <w:t>Reliable room attendant o</w:t>
            </w:r>
            <w:r w:rsidRPr="00990D35">
              <w:rPr>
                <w:rFonts w:ascii="Arial" w:hAnsi="Arial" w:cs="Arial"/>
              </w:rPr>
              <w:t>ﬀ</w:t>
            </w:r>
            <w:r w:rsidRPr="00990D35">
              <w:t xml:space="preserve">ering </w:t>
            </w:r>
            <w:r>
              <w:t>more than 2+</w:t>
            </w:r>
            <w:r w:rsidRPr="00990D35">
              <w:t xml:space="preserve"> year of experience working for well-known hotel chain</w:t>
            </w:r>
            <w:r>
              <w:t>s (</w:t>
            </w:r>
            <w:r>
              <w:rPr>
                <w:b/>
                <w:bCs/>
              </w:rPr>
              <w:t>IHG)</w:t>
            </w:r>
            <w:r>
              <w:t>.</w:t>
            </w:r>
            <w:r w:rsidRPr="00990D35">
              <w:t xml:space="preserve">Knowledgeable in best cleaning methods </w:t>
            </w:r>
            <w:r>
              <w:t>and more.</w:t>
            </w:r>
          </w:p>
          <w:p w14:paraId="6D79EFD1" w14:textId="23962D17" w:rsidR="00183296" w:rsidRDefault="00183296" w:rsidP="009260CD"/>
          <w:p w14:paraId="3F3035EB" w14:textId="75D59DF1" w:rsidR="00183296" w:rsidRDefault="00183296" w:rsidP="009260CD">
            <w:pPr>
              <w:rPr>
                <w:b/>
                <w:bCs/>
              </w:rPr>
            </w:pPr>
            <w:r w:rsidRPr="00DB543C">
              <w:rPr>
                <w:b/>
                <w:bCs/>
              </w:rPr>
              <w:t>DOCUMENTS IN HAND</w:t>
            </w:r>
          </w:p>
          <w:p w14:paraId="2E85A3AE" w14:textId="185C3CDD" w:rsidR="00183296" w:rsidRDefault="00183296" w:rsidP="00183296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INDIAN PASPORT </w:t>
            </w:r>
          </w:p>
          <w:p w14:paraId="4646BF98" w14:textId="6C9A7813" w:rsidR="00183296" w:rsidRDefault="00183296" w:rsidP="00183296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STCW </w:t>
            </w:r>
          </w:p>
          <w:p w14:paraId="31FF9193" w14:textId="5359562F" w:rsidR="00E23501" w:rsidRPr="00183296" w:rsidRDefault="00E23501" w:rsidP="00183296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CDC </w:t>
            </w:r>
          </w:p>
          <w:p w14:paraId="24872286" w14:textId="77777777" w:rsidR="00183296" w:rsidRDefault="00183296" w:rsidP="00036450"/>
          <w:sdt>
            <w:sdtPr>
              <w:id w:val="-1954003311"/>
              <w:placeholder>
                <w:docPart w:val="D5642951A05E6A4EB67F5EEC38343FC2"/>
              </w:placeholder>
              <w:temporary/>
              <w:showingPlcHdr/>
              <w15:appearance w15:val="hidden"/>
            </w:sdtPr>
            <w:sdtEndPr/>
            <w:sdtContent>
              <w:p w14:paraId="6F4440E0" w14:textId="77777777" w:rsidR="00183296" w:rsidRPr="00CB0055" w:rsidRDefault="00183296" w:rsidP="00CB0055">
                <w:pPr>
                  <w:pStyle w:val="Heading3"/>
                </w:pPr>
                <w:r w:rsidRPr="00CB0055">
                  <w:t>Contact</w:t>
                </w:r>
              </w:p>
            </w:sdtContent>
          </w:sdt>
          <w:sdt>
            <w:sdtPr>
              <w:id w:val="1111563247"/>
              <w:placeholder>
                <w:docPart w:val="C1496F78E2EF5348829CA0D04C4CB6B4"/>
              </w:placeholder>
              <w:temporary/>
              <w:showingPlcHdr/>
              <w15:appearance w15:val="hidden"/>
            </w:sdtPr>
            <w:sdtEndPr/>
            <w:sdtContent>
              <w:p w14:paraId="2879B52E" w14:textId="77777777" w:rsidR="00183296" w:rsidRDefault="00183296" w:rsidP="004D3011">
                <w:r w:rsidRPr="004D3011">
                  <w:t>PHONE:</w:t>
                </w:r>
              </w:p>
            </w:sdtContent>
          </w:sdt>
          <w:p w14:paraId="60287D73" w14:textId="736B7CD5" w:rsidR="00183296" w:rsidRDefault="00183296" w:rsidP="004D3011">
            <w:r>
              <w:t>+91 9366087722</w:t>
            </w:r>
          </w:p>
          <w:p w14:paraId="233E9D7B" w14:textId="77777777" w:rsidR="00183296" w:rsidRDefault="00183296" w:rsidP="004D3011"/>
          <w:p w14:paraId="216608B1" w14:textId="26B09F69" w:rsidR="00183296" w:rsidRPr="002B4BAD" w:rsidRDefault="006D6DE7" w:rsidP="004D3011">
            <w:pPr>
              <w:rPr>
                <w:rStyle w:val="Hyperlink"/>
                <w:color w:val="auto"/>
                <w:u w:val="none"/>
              </w:rPr>
            </w:pPr>
            <w:sdt>
              <w:sdtPr>
                <w:rPr>
                  <w:color w:val="B85A22" w:themeColor="accent2" w:themeShade="BF"/>
                  <w:u w:val="single"/>
                </w:rPr>
                <w:id w:val="-240260293"/>
                <w:placeholder>
                  <w:docPart w:val="88B2FD4823F7124A8F011BCDF140556E"/>
                </w:placeholder>
                <w:temporary/>
                <w:showingPlcHdr/>
                <w15:appearance w15:val="hidden"/>
              </w:sdtPr>
              <w:sdtEndPr>
                <w:rPr>
                  <w:color w:val="auto"/>
                  <w:u w:val="none"/>
                </w:rPr>
              </w:sdtEndPr>
              <w:sdtContent>
                <w:r w:rsidR="00183296" w:rsidRPr="004D3011">
                  <w:t>EMAIL:</w:t>
                </w:r>
              </w:sdtContent>
            </w:sdt>
            <w:r w:rsidR="00183296">
              <w:rPr>
                <w:rFonts w:ascii="Calibri" w:eastAsia="Calibri" w:hAnsi="Calibri" w:cs="Calibri"/>
                <w:color w:val="FF0000"/>
                <w:sz w:val="22"/>
                <w:lang w:eastAsia="en-US"/>
              </w:rPr>
              <w:t>andyzou765@gmail.com</w:t>
            </w:r>
          </w:p>
          <w:sdt>
            <w:sdtPr>
              <w:id w:val="-1444214663"/>
              <w:placeholder>
                <w:docPart w:val="326E700C0536C946AB1FBA19B669A6A1"/>
              </w:placeholder>
              <w:temporary/>
              <w:showingPlcHdr/>
              <w15:appearance w15:val="hidden"/>
            </w:sdtPr>
            <w:sdtEndPr/>
            <w:sdtContent>
              <w:p w14:paraId="5D3D7BA8" w14:textId="091450B3" w:rsidR="00183296" w:rsidRPr="00E115E1" w:rsidRDefault="00183296" w:rsidP="00E115E1">
                <w:pPr>
                  <w:pStyle w:val="Heading3"/>
                </w:pPr>
                <w:r w:rsidRPr="00CB0055">
                  <w:t>Hobbies</w:t>
                </w:r>
              </w:p>
            </w:sdtContent>
          </w:sdt>
          <w:p w14:paraId="1ABDB31A" w14:textId="27EF52B1" w:rsidR="00183296" w:rsidRPr="006F191B" w:rsidRDefault="00183296" w:rsidP="006F191B">
            <w:pPr>
              <w:rPr>
                <w:b/>
                <w:bCs/>
              </w:rPr>
            </w:pPr>
            <w:r>
              <w:rPr>
                <w:b/>
                <w:bCs/>
              </w:rPr>
              <w:t>Photography</w:t>
            </w:r>
          </w:p>
          <w:p w14:paraId="7B6CB67E" w14:textId="2FC9C5AA" w:rsidR="00183296" w:rsidRDefault="00183296" w:rsidP="006F191B">
            <w:pPr>
              <w:rPr>
                <w:b/>
                <w:bCs/>
              </w:rPr>
            </w:pPr>
            <w:r w:rsidRPr="006F191B">
              <w:rPr>
                <w:b/>
                <w:bCs/>
              </w:rPr>
              <w:t xml:space="preserve">Music </w:t>
            </w:r>
          </w:p>
          <w:p w14:paraId="01DB25BB" w14:textId="7EEFC9E1" w:rsidR="00183296" w:rsidRDefault="00183296" w:rsidP="006F191B">
            <w:pPr>
              <w:rPr>
                <w:b/>
                <w:bCs/>
              </w:rPr>
            </w:pPr>
            <w:r>
              <w:rPr>
                <w:b/>
                <w:bCs/>
              </w:rPr>
              <w:t>Football</w:t>
            </w:r>
          </w:p>
          <w:p w14:paraId="1CE8AE28" w14:textId="11423BFE" w:rsidR="00183296" w:rsidRDefault="00183296" w:rsidP="006F191B">
            <w:pPr>
              <w:rPr>
                <w:b/>
                <w:bCs/>
              </w:rPr>
            </w:pPr>
            <w:r>
              <w:rPr>
                <w:b/>
                <w:bCs/>
              </w:rPr>
              <w:t>Art</w:t>
            </w:r>
          </w:p>
          <w:p w14:paraId="7CDC8443" w14:textId="469BFCF4" w:rsidR="00183296" w:rsidRPr="006F191B" w:rsidRDefault="00183296" w:rsidP="006F191B">
            <w:pPr>
              <w:rPr>
                <w:b/>
                <w:bCs/>
              </w:rPr>
            </w:pPr>
            <w:r>
              <w:rPr>
                <w:b/>
                <w:bCs/>
              </w:rPr>
              <w:t>Books</w:t>
            </w:r>
          </w:p>
          <w:p w14:paraId="239B75C4" w14:textId="2582A729" w:rsidR="00183296" w:rsidRDefault="00183296" w:rsidP="004D3011"/>
          <w:p w14:paraId="0C7056AF" w14:textId="1F3CC059" w:rsidR="00183296" w:rsidRDefault="00183296" w:rsidP="00590AD2">
            <w:pPr>
              <w:pStyle w:val="Heading3"/>
            </w:pPr>
            <w:r>
              <w:t>Language</w:t>
            </w:r>
          </w:p>
          <w:p w14:paraId="74E4F3C7" w14:textId="6E0F448B" w:rsidR="00183296" w:rsidRDefault="00183296" w:rsidP="00590AD2">
            <w:pPr>
              <w:pStyle w:val="ListParagraph"/>
              <w:numPr>
                <w:ilvl w:val="0"/>
                <w:numId w:val="8"/>
              </w:numPr>
            </w:pPr>
            <w:r>
              <w:t>ENGLISH</w:t>
            </w:r>
          </w:p>
          <w:p w14:paraId="66175869" w14:textId="1380C72E" w:rsidR="00183296" w:rsidRDefault="00183296" w:rsidP="00590AD2">
            <w:pPr>
              <w:pStyle w:val="ListParagraph"/>
              <w:numPr>
                <w:ilvl w:val="0"/>
                <w:numId w:val="8"/>
              </w:numPr>
            </w:pPr>
            <w:r>
              <w:t>Hindi</w:t>
            </w:r>
          </w:p>
          <w:p w14:paraId="37CEE2D5" w14:textId="29B7E290" w:rsidR="00183296" w:rsidRDefault="00183296" w:rsidP="00590AD2">
            <w:pPr>
              <w:pStyle w:val="ListParagraph"/>
              <w:numPr>
                <w:ilvl w:val="0"/>
                <w:numId w:val="8"/>
              </w:numPr>
            </w:pPr>
            <w:r>
              <w:t>Kuki-</w:t>
            </w:r>
          </w:p>
          <w:p w14:paraId="7FAE9EA0" w14:textId="5D88D936" w:rsidR="00183296" w:rsidRDefault="00183296" w:rsidP="003F4D56">
            <w:pPr>
              <w:pStyle w:val="ListParagraph"/>
              <w:numPr>
                <w:ilvl w:val="1"/>
                <w:numId w:val="8"/>
              </w:numPr>
            </w:pPr>
            <w:r>
              <w:t>Zou</w:t>
            </w:r>
          </w:p>
          <w:p w14:paraId="4FDAB4F1" w14:textId="3E2031B0" w:rsidR="00183296" w:rsidRPr="00590AD2" w:rsidRDefault="00183296" w:rsidP="00514BBF">
            <w:pPr>
              <w:pStyle w:val="ListParagraph"/>
              <w:numPr>
                <w:ilvl w:val="1"/>
                <w:numId w:val="8"/>
              </w:numPr>
            </w:pPr>
            <w:proofErr w:type="spellStart"/>
            <w:r>
              <w:t>Thadou</w:t>
            </w:r>
            <w:proofErr w:type="spellEnd"/>
          </w:p>
          <w:p w14:paraId="4C724465" w14:textId="77777777" w:rsidR="00183296" w:rsidRDefault="00183296" w:rsidP="00D33B42"/>
          <w:p w14:paraId="697FC56F" w14:textId="2057F0B2" w:rsidR="00183296" w:rsidRDefault="00183296" w:rsidP="00D33B42">
            <w:pPr>
              <w:rPr>
                <w:b/>
                <w:bCs/>
                <w:u w:val="single"/>
              </w:rPr>
            </w:pPr>
            <w:r w:rsidRPr="00DE02B5">
              <w:rPr>
                <w:b/>
                <w:bCs/>
                <w:highlight w:val="yellow"/>
                <w:u w:val="single"/>
              </w:rPr>
              <w:t>PERSONAL INFORMATION</w:t>
            </w:r>
          </w:p>
          <w:p w14:paraId="4F8E6CA4" w14:textId="5F08B30C" w:rsidR="00183296" w:rsidRPr="00845D9F" w:rsidRDefault="00183296" w:rsidP="00845D9F">
            <w:pPr>
              <w:ind w:left="360"/>
              <w:rPr>
                <w:b/>
                <w:bCs/>
                <w:i/>
                <w:iCs/>
                <w:u w:val="single"/>
              </w:rPr>
            </w:pPr>
            <w:r>
              <w:rPr>
                <w:b/>
                <w:bCs/>
                <w:i/>
                <w:iCs/>
                <w:u w:val="single"/>
              </w:rPr>
              <w:t>KHUP ZA MUAN</w:t>
            </w:r>
          </w:p>
          <w:p w14:paraId="37750903" w14:textId="407D97DB" w:rsidR="00183296" w:rsidRDefault="00183296" w:rsidP="00B103EA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DOB-13\10\1998</w:t>
            </w:r>
          </w:p>
          <w:p w14:paraId="431DEBE7" w14:textId="596B6EF2" w:rsidR="00183296" w:rsidRDefault="00183296" w:rsidP="005802D5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Father-KAMSUANPAU</w:t>
            </w:r>
          </w:p>
          <w:p w14:paraId="33FACE4F" w14:textId="70F7C7F9" w:rsidR="00183296" w:rsidRDefault="00183296" w:rsidP="00D33B42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Mother-MANNEICHING</w:t>
            </w:r>
          </w:p>
          <w:p w14:paraId="09B2E2F6" w14:textId="486E66DA" w:rsidR="00183296" w:rsidRDefault="00183296" w:rsidP="00D33B42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Total family members-8</w:t>
            </w:r>
          </w:p>
          <w:p w14:paraId="366E50A6" w14:textId="01A809DA" w:rsidR="00183296" w:rsidRDefault="00183296" w:rsidP="00145638">
            <w:pPr>
              <w:pStyle w:val="ListParagraph"/>
              <w:numPr>
                <w:ilvl w:val="1"/>
                <w:numId w:val="4"/>
              </w:num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3-SISTERS 3-BROTHERS</w:t>
            </w:r>
          </w:p>
          <w:p w14:paraId="68EE86B8" w14:textId="283C7058" w:rsidR="00183296" w:rsidRDefault="00183296" w:rsidP="00596F6D">
            <w:pPr>
              <w:pStyle w:val="ListParagraph"/>
              <w:numPr>
                <w:ilvl w:val="1"/>
                <w:numId w:val="4"/>
              </w:num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Mom &amp; Dad</w:t>
            </w:r>
          </w:p>
          <w:p w14:paraId="2211EDBB" w14:textId="0D141D8D" w:rsidR="00183296" w:rsidRDefault="00183296" w:rsidP="00596F6D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MARITAL STSTUS</w:t>
            </w:r>
          </w:p>
          <w:p w14:paraId="3C5436C1" w14:textId="75E3F307" w:rsidR="00183296" w:rsidRDefault="00183296" w:rsidP="0054577D">
            <w:pPr>
              <w:pStyle w:val="ListParagraph"/>
              <w:numPr>
                <w:ilvl w:val="1"/>
                <w:numId w:val="4"/>
              </w:num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SINGLE</w:t>
            </w:r>
          </w:p>
          <w:p w14:paraId="1C4D8AD1" w14:textId="52C01275" w:rsidR="00183296" w:rsidRDefault="00183296" w:rsidP="00237EC4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GENDER</w:t>
            </w:r>
          </w:p>
          <w:p w14:paraId="2FB5D061" w14:textId="7F36B4E0" w:rsidR="00183296" w:rsidRPr="00237EC4" w:rsidRDefault="00183296" w:rsidP="00237EC4">
            <w:pPr>
              <w:pStyle w:val="ListParagraph"/>
              <w:numPr>
                <w:ilvl w:val="1"/>
                <w:numId w:val="4"/>
              </w:num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MALE</w:t>
            </w:r>
          </w:p>
          <w:p w14:paraId="69819CB8" w14:textId="77777777" w:rsidR="00183296" w:rsidRDefault="00183296" w:rsidP="00727F87"/>
          <w:p w14:paraId="5940C1C2" w14:textId="77777777" w:rsidR="00183296" w:rsidRPr="008E3707" w:rsidRDefault="00183296" w:rsidP="00727F87">
            <w:pPr>
              <w:rPr>
                <w:b/>
                <w:bCs/>
                <w:color w:val="00B050"/>
                <w:u w:val="single"/>
              </w:rPr>
            </w:pPr>
            <w:r w:rsidRPr="008E3707">
              <w:rPr>
                <w:b/>
                <w:bCs/>
                <w:color w:val="00B050"/>
                <w:u w:val="single"/>
              </w:rPr>
              <w:t>PERMANENT RESIDENT</w:t>
            </w:r>
          </w:p>
          <w:p w14:paraId="170BB36F" w14:textId="77777777" w:rsidR="00183296" w:rsidRDefault="00183296" w:rsidP="00727F87"/>
          <w:p w14:paraId="10CD0C29" w14:textId="77777777" w:rsidR="00183296" w:rsidRDefault="00183296" w:rsidP="00727F87">
            <w:r>
              <w:t xml:space="preserve">ZOUMUNNUAM, LAMKA, CHURACHANDPUR, MANIPUR, INDIA </w:t>
            </w:r>
          </w:p>
          <w:p w14:paraId="441D2F57" w14:textId="77777777" w:rsidR="00183296" w:rsidRDefault="00183296" w:rsidP="00727F87"/>
          <w:p w14:paraId="4F9BCB60" w14:textId="77777777" w:rsidR="00183296" w:rsidRDefault="00183296" w:rsidP="00727F87">
            <w:r>
              <w:t>795128</w:t>
            </w:r>
          </w:p>
          <w:p w14:paraId="7920D8EB" w14:textId="77777777" w:rsidR="00183296" w:rsidRDefault="00183296" w:rsidP="00727F87"/>
          <w:p w14:paraId="792CA56E" w14:textId="77777777" w:rsidR="00183296" w:rsidRPr="00C31B5D" w:rsidRDefault="00183296" w:rsidP="00727F87">
            <w:pPr>
              <w:rPr>
                <w:b/>
                <w:bCs/>
                <w:color w:val="00B050"/>
                <w:u w:val="single"/>
              </w:rPr>
            </w:pPr>
            <w:r w:rsidRPr="00C31B5D">
              <w:rPr>
                <w:b/>
                <w:bCs/>
                <w:color w:val="00B050"/>
                <w:u w:val="single"/>
              </w:rPr>
              <w:t>CURRENT RESIDENT</w:t>
            </w:r>
          </w:p>
          <w:p w14:paraId="40D354F6" w14:textId="77777777" w:rsidR="00183296" w:rsidRDefault="00183296" w:rsidP="00727F87"/>
          <w:p w14:paraId="066F3FB5" w14:textId="77777777" w:rsidR="00183296" w:rsidRDefault="00183296" w:rsidP="00727F87">
            <w:r>
              <w:t>MUNIRKA, DELHI, INDIA</w:t>
            </w:r>
          </w:p>
          <w:p w14:paraId="74EBAA2A" w14:textId="77777777" w:rsidR="00183296" w:rsidRDefault="00183296" w:rsidP="00727F87"/>
          <w:p w14:paraId="0FEBFBEE" w14:textId="77777777" w:rsidR="00183296" w:rsidRDefault="00183296" w:rsidP="00727F87">
            <w:r>
              <w:t>110067</w:t>
            </w:r>
          </w:p>
          <w:p w14:paraId="6B2C97E0" w14:textId="77777777" w:rsidR="00183296" w:rsidRDefault="00183296" w:rsidP="00727F87"/>
          <w:p w14:paraId="28CB51FB" w14:textId="77777777" w:rsidR="00183296" w:rsidRDefault="00183296" w:rsidP="00727F87"/>
          <w:p w14:paraId="1B14C95A" w14:textId="77777777" w:rsidR="00183296" w:rsidRDefault="00183296" w:rsidP="00727F87"/>
          <w:p w14:paraId="077D39E5" w14:textId="77777777" w:rsidR="00183296" w:rsidRDefault="00183296" w:rsidP="00727F87"/>
          <w:p w14:paraId="24B69BBA" w14:textId="77777777" w:rsidR="00183296" w:rsidRDefault="00183296" w:rsidP="00727F87"/>
          <w:p w14:paraId="475B78CF" w14:textId="77777777" w:rsidR="00183296" w:rsidRDefault="00183296" w:rsidP="00727F87"/>
          <w:p w14:paraId="14A204D9" w14:textId="2EADE80F" w:rsidR="00183296" w:rsidRPr="004D3011" w:rsidRDefault="00183296" w:rsidP="00727F87"/>
        </w:tc>
        <w:tc>
          <w:tcPr>
            <w:tcW w:w="571" w:type="dxa"/>
          </w:tcPr>
          <w:p w14:paraId="02E6EF04" w14:textId="77777777" w:rsidR="00183296" w:rsidRDefault="00183296" w:rsidP="000C45FF">
            <w:pPr>
              <w:tabs>
                <w:tab w:val="left" w:pos="990"/>
              </w:tabs>
            </w:pPr>
          </w:p>
        </w:tc>
        <w:tc>
          <w:tcPr>
            <w:tcW w:w="571" w:type="dxa"/>
          </w:tcPr>
          <w:p w14:paraId="26A0C316" w14:textId="5C173F5E" w:rsidR="00183296" w:rsidRDefault="00183296" w:rsidP="000C45FF">
            <w:pPr>
              <w:tabs>
                <w:tab w:val="left" w:pos="990"/>
              </w:tabs>
            </w:pPr>
          </w:p>
        </w:tc>
        <w:tc>
          <w:tcPr>
            <w:tcW w:w="5440" w:type="dxa"/>
          </w:tcPr>
          <w:p w14:paraId="0D1C9136" w14:textId="739A346B" w:rsidR="00183296" w:rsidRPr="00F81559" w:rsidRDefault="00183296" w:rsidP="00F81559">
            <w:pPr>
              <w:pStyle w:val="Heading2"/>
            </w:pPr>
            <w:r>
              <w:t>EDUCATION</w:t>
            </w:r>
          </w:p>
          <w:p w14:paraId="2B193C6B" w14:textId="022F917E" w:rsidR="00183296" w:rsidRDefault="00183296" w:rsidP="00036450"/>
          <w:p w14:paraId="29C5C66B" w14:textId="01AE54F1" w:rsidR="00183296" w:rsidRDefault="00183296" w:rsidP="00CA5802">
            <w:pPr>
              <w:pStyle w:val="Heading4"/>
              <w:rPr>
                <w:spacing w:val="-4"/>
              </w:rPr>
            </w:pPr>
            <w:r>
              <w:t>High School</w:t>
            </w:r>
            <w:r>
              <w:rPr>
                <w:spacing w:val="4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10</w:t>
            </w:r>
            <w:r w:rsidRPr="00AD2DC3">
              <w:rPr>
                <w:spacing w:val="-4"/>
                <w:vertAlign w:val="superscript"/>
              </w:rPr>
              <w:t>th</w:t>
            </w:r>
            <w:r>
              <w:rPr>
                <w:spacing w:val="-4"/>
              </w:rPr>
              <w:t>(2013-2015)</w:t>
            </w:r>
          </w:p>
          <w:p w14:paraId="6CF5DC3E" w14:textId="74234764" w:rsidR="00183296" w:rsidRPr="005A0F34" w:rsidRDefault="00183296" w:rsidP="00AD2DC3">
            <w:pPr>
              <w:rPr>
                <w:b/>
                <w:bCs/>
                <w:u w:val="single"/>
              </w:rPr>
            </w:pPr>
            <w:r>
              <w:t xml:space="preserve">Grade- </w:t>
            </w:r>
            <w:r>
              <w:rPr>
                <w:b/>
                <w:bCs/>
                <w:u w:val="single"/>
              </w:rPr>
              <w:t>10CGPA</w:t>
            </w:r>
          </w:p>
          <w:p w14:paraId="29E3337F" w14:textId="4974D74A" w:rsidR="00183296" w:rsidRDefault="00183296" w:rsidP="00F81559">
            <w:pPr>
              <w:pStyle w:val="Date"/>
            </w:pPr>
            <w:r>
              <w:t>Satluj Public School</w:t>
            </w:r>
          </w:p>
          <w:p w14:paraId="568885AF" w14:textId="6F65CFAA" w:rsidR="00183296" w:rsidRDefault="00183296" w:rsidP="0016690C">
            <w:r>
              <w:t xml:space="preserve">(Sec-4 </w:t>
            </w:r>
            <w:r w:rsidR="00F93FEB">
              <w:t>PKL</w:t>
            </w:r>
            <w:r>
              <w:t xml:space="preserve">, </w:t>
            </w:r>
            <w:r w:rsidR="00F93FEB">
              <w:t>Hariyana</w:t>
            </w:r>
            <w:r>
              <w:t>)</w:t>
            </w:r>
          </w:p>
          <w:p w14:paraId="58E5EEA4" w14:textId="6A496931" w:rsidR="00183296" w:rsidRPr="00453009" w:rsidRDefault="00183296" w:rsidP="0016690C">
            <w:pPr>
              <w:rPr>
                <w:b/>
                <w:bCs/>
                <w:u w:val="single"/>
              </w:rPr>
            </w:pPr>
          </w:p>
          <w:sdt>
            <w:sdtPr>
              <w:id w:val="1001553383"/>
              <w:placeholder>
                <w:docPart w:val="481F1142AAF02E40830FF018A08F1990"/>
              </w:placeholder>
              <w:temporary/>
              <w:showingPlcHdr/>
              <w15:appearance w15:val="hidden"/>
            </w:sdtPr>
            <w:sdtEndPr/>
            <w:sdtContent>
              <w:p w14:paraId="0C3B5DD1" w14:textId="77777777" w:rsidR="00183296" w:rsidRDefault="00183296" w:rsidP="00036450">
                <w:pPr>
                  <w:pStyle w:val="Heading2"/>
                </w:pPr>
                <w:r w:rsidRPr="00036450">
                  <w:t>WORK EXPERIENCE</w:t>
                </w:r>
              </w:p>
            </w:sdtContent>
          </w:sdt>
          <w:p w14:paraId="5F932536" w14:textId="7C653C40" w:rsidR="00183296" w:rsidRDefault="00183296" w:rsidP="000D1B52">
            <w:pPr>
              <w:pStyle w:val="Heading4"/>
            </w:pPr>
            <w:r>
              <w:t xml:space="preserve">HOLIDAY INN AEROCITY DELHI (IHG) </w:t>
            </w:r>
          </w:p>
          <w:p w14:paraId="61E21EAD" w14:textId="6FE35D95" w:rsidR="00183296" w:rsidRPr="00DC79CA" w:rsidRDefault="00183296" w:rsidP="00DC79CA">
            <w:r>
              <w:t>May 2022 – On Job</w:t>
            </w:r>
          </w:p>
          <w:p w14:paraId="34B43ED2" w14:textId="42F59A15" w:rsidR="00183296" w:rsidRDefault="00183296" w:rsidP="00036450"/>
          <w:p w14:paraId="45C085E3" w14:textId="285289E2" w:rsidR="00183296" w:rsidRPr="00314475" w:rsidRDefault="00183296" w:rsidP="00314475">
            <w:pPr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 xml:space="preserve"> </w:t>
            </w:r>
            <w:r w:rsidRPr="00314475">
              <w:rPr>
                <w:b/>
                <w:bCs/>
                <w:lang w:val="en-IN"/>
              </w:rPr>
              <w:t>Job Responsibilities:</w:t>
            </w:r>
          </w:p>
          <w:p w14:paraId="224B1F2A" w14:textId="4A944C6C" w:rsidR="00183296" w:rsidRPr="00F1454E" w:rsidRDefault="00183296" w:rsidP="00F1454E">
            <w:pPr>
              <w:numPr>
                <w:ilvl w:val="0"/>
                <w:numId w:val="3"/>
              </w:numPr>
              <w:rPr>
                <w:lang w:val="en-IN"/>
              </w:rPr>
            </w:pPr>
            <w:r w:rsidRPr="00314475">
              <w:rPr>
                <w:lang w:val="en-IN"/>
              </w:rPr>
              <w:t>Clean ro</w:t>
            </w:r>
            <w:r>
              <w:rPr>
                <w:lang w:val="en-IN"/>
              </w:rPr>
              <w:t>oms.</w:t>
            </w:r>
          </w:p>
          <w:p w14:paraId="36F75B5C" w14:textId="77777777" w:rsidR="00183296" w:rsidRPr="00314475" w:rsidRDefault="00183296" w:rsidP="00314475">
            <w:pPr>
              <w:numPr>
                <w:ilvl w:val="0"/>
                <w:numId w:val="3"/>
              </w:numPr>
              <w:rPr>
                <w:lang w:val="en-IN"/>
              </w:rPr>
            </w:pPr>
            <w:r w:rsidRPr="00314475">
              <w:rPr>
                <w:lang w:val="en-IN"/>
              </w:rPr>
              <w:t>Replenishes amenities, bath supplies and complimentary food items.</w:t>
            </w:r>
          </w:p>
          <w:p w14:paraId="12D46C18" w14:textId="4EBD3D70" w:rsidR="00183296" w:rsidRPr="00CA09CE" w:rsidRDefault="00183296" w:rsidP="00CA09CE">
            <w:pPr>
              <w:numPr>
                <w:ilvl w:val="0"/>
                <w:numId w:val="3"/>
              </w:numPr>
              <w:rPr>
                <w:lang w:val="en-IN"/>
              </w:rPr>
            </w:pPr>
            <w:r w:rsidRPr="00314475">
              <w:rPr>
                <w:lang w:val="en-IN"/>
              </w:rPr>
              <w:t>Takes garbage cans from the main rooms and bathrooms, empty and replace those</w:t>
            </w:r>
            <w:r>
              <w:rPr>
                <w:lang w:val="en-IN"/>
              </w:rPr>
              <w:t xml:space="preserve"> t</w:t>
            </w:r>
            <w:r w:rsidRPr="00CA09CE">
              <w:rPr>
                <w:lang w:val="en-IN"/>
              </w:rPr>
              <w:t>o make rooms look clean and spotless.</w:t>
            </w:r>
          </w:p>
          <w:p w14:paraId="58B9036B" w14:textId="04AC6F8C" w:rsidR="00183296" w:rsidRDefault="00183296" w:rsidP="00267793">
            <w:pPr>
              <w:numPr>
                <w:ilvl w:val="0"/>
                <w:numId w:val="3"/>
              </w:numPr>
              <w:rPr>
                <w:lang w:val="en-IN"/>
              </w:rPr>
            </w:pPr>
            <w:r w:rsidRPr="00314475">
              <w:rPr>
                <w:lang w:val="en-IN"/>
              </w:rPr>
              <w:t>Cleans bathrooms that include cleaning sink, tub/shower and sanitizing toilet; wiping down the walls and mopping the floor with chemicals to make those germ-free</w:t>
            </w:r>
            <w:r>
              <w:rPr>
                <w:lang w:val="en-IN"/>
              </w:rPr>
              <w:t>.</w:t>
            </w:r>
          </w:p>
          <w:p w14:paraId="44A56FC3" w14:textId="299E7E53" w:rsidR="00183296" w:rsidRPr="00267793" w:rsidRDefault="00183296" w:rsidP="00267793">
            <w:pPr>
              <w:numPr>
                <w:ilvl w:val="0"/>
                <w:numId w:val="3"/>
              </w:numPr>
              <w:rPr>
                <w:lang w:val="en-IN"/>
              </w:rPr>
            </w:pPr>
            <w:r>
              <w:rPr>
                <w:lang w:val="en-IN"/>
              </w:rPr>
              <w:t xml:space="preserve">Follow the simple rules like </w:t>
            </w:r>
            <w:r>
              <w:rPr>
                <w:b/>
                <w:bCs/>
                <w:lang w:val="en-IN"/>
              </w:rPr>
              <w:t xml:space="preserve">IHG 5S </w:t>
            </w:r>
            <w:r>
              <w:rPr>
                <w:lang w:val="en-IN"/>
              </w:rPr>
              <w:t>ways of cleaning.</w:t>
            </w:r>
          </w:p>
          <w:p w14:paraId="4CC50AB8" w14:textId="77777777" w:rsidR="00183296" w:rsidRPr="00314475" w:rsidRDefault="00183296" w:rsidP="00314475">
            <w:pPr>
              <w:numPr>
                <w:ilvl w:val="0"/>
                <w:numId w:val="3"/>
              </w:numPr>
              <w:rPr>
                <w:lang w:val="en-IN"/>
              </w:rPr>
            </w:pPr>
            <w:r w:rsidRPr="00314475">
              <w:rPr>
                <w:lang w:val="en-IN"/>
              </w:rPr>
              <w:t>Follows instructions by housekeeping supervisors.</w:t>
            </w:r>
          </w:p>
          <w:p w14:paraId="09F201E0" w14:textId="15A6448F" w:rsidR="00183296" w:rsidRPr="00517258" w:rsidRDefault="00183296" w:rsidP="004D3011">
            <w:pPr>
              <w:numPr>
                <w:ilvl w:val="0"/>
                <w:numId w:val="3"/>
              </w:numPr>
              <w:rPr>
                <w:lang w:val="en-IN"/>
              </w:rPr>
            </w:pPr>
            <w:r w:rsidRPr="00314475">
              <w:rPr>
                <w:lang w:val="en-IN"/>
              </w:rPr>
              <w:t>Actively participates in training sessions.</w:t>
            </w:r>
          </w:p>
          <w:p w14:paraId="295F7510" w14:textId="77777777" w:rsidR="00183296" w:rsidRDefault="00183296" w:rsidP="00314475">
            <w:pPr>
              <w:rPr>
                <w:b/>
                <w:bCs/>
                <w:lang w:val="en-IN"/>
              </w:rPr>
            </w:pPr>
          </w:p>
          <w:p w14:paraId="527C893F" w14:textId="5664D9A8" w:rsidR="00183296" w:rsidRPr="008E7A3E" w:rsidRDefault="00183296" w:rsidP="008E7A3E">
            <w:pPr>
              <w:rPr>
                <w:b/>
                <w:bCs/>
                <w:lang w:val="en-IN"/>
              </w:rPr>
            </w:pPr>
            <w:r w:rsidRPr="00314475">
              <w:rPr>
                <w:b/>
                <w:bCs/>
                <w:lang w:val="en-IN"/>
              </w:rPr>
              <w:t>Skills and Proficiencies</w:t>
            </w:r>
          </w:p>
          <w:p w14:paraId="355A589C" w14:textId="7BC5FEAD" w:rsidR="00183296" w:rsidRDefault="00183296" w:rsidP="00314475">
            <w:pPr>
              <w:numPr>
                <w:ilvl w:val="0"/>
                <w:numId w:val="2"/>
              </w:numPr>
              <w:rPr>
                <w:b/>
                <w:bCs/>
                <w:u w:val="single"/>
                <w:lang w:val="en-IN"/>
              </w:rPr>
            </w:pPr>
            <w:r w:rsidRPr="00771704">
              <w:rPr>
                <w:b/>
                <w:bCs/>
                <w:u w:val="single"/>
                <w:lang w:val="en-IN"/>
              </w:rPr>
              <w:t>CONFIDENCE</w:t>
            </w:r>
          </w:p>
          <w:p w14:paraId="057D190C" w14:textId="46B1DD50" w:rsidR="00183296" w:rsidRDefault="00183296" w:rsidP="00314475">
            <w:pPr>
              <w:numPr>
                <w:ilvl w:val="0"/>
                <w:numId w:val="2"/>
              </w:numPr>
              <w:rPr>
                <w:b/>
                <w:bCs/>
                <w:u w:val="single"/>
                <w:lang w:val="en-IN"/>
              </w:rPr>
            </w:pPr>
            <w:r>
              <w:rPr>
                <w:b/>
                <w:bCs/>
                <w:u w:val="single"/>
                <w:lang w:val="en-IN"/>
              </w:rPr>
              <w:t>PUNCTUALITY</w:t>
            </w:r>
          </w:p>
          <w:p w14:paraId="554D6F2B" w14:textId="0EAB1F69" w:rsidR="00183296" w:rsidRDefault="00183296" w:rsidP="00314475">
            <w:pPr>
              <w:numPr>
                <w:ilvl w:val="0"/>
                <w:numId w:val="2"/>
              </w:numPr>
              <w:rPr>
                <w:b/>
                <w:bCs/>
                <w:u w:val="single"/>
                <w:lang w:val="en-IN"/>
              </w:rPr>
            </w:pPr>
            <w:r>
              <w:rPr>
                <w:b/>
                <w:bCs/>
                <w:u w:val="single"/>
                <w:lang w:val="en-IN"/>
              </w:rPr>
              <w:t>DEDICATION</w:t>
            </w:r>
          </w:p>
          <w:p w14:paraId="4E579236" w14:textId="2E611D68" w:rsidR="00183296" w:rsidRPr="00C925AA" w:rsidRDefault="00183296" w:rsidP="00C925AA">
            <w:pPr>
              <w:numPr>
                <w:ilvl w:val="0"/>
                <w:numId w:val="2"/>
              </w:numPr>
              <w:rPr>
                <w:b/>
                <w:bCs/>
                <w:u w:val="single"/>
                <w:lang w:val="en-IN"/>
              </w:rPr>
            </w:pPr>
            <w:r>
              <w:rPr>
                <w:b/>
                <w:bCs/>
                <w:u w:val="single"/>
                <w:lang w:val="en-IN"/>
              </w:rPr>
              <w:t>Strong customer service and well-developed problem-solving skills.</w:t>
            </w:r>
          </w:p>
          <w:p w14:paraId="1090EEDF" w14:textId="77777777" w:rsidR="00183296" w:rsidRDefault="00183296" w:rsidP="00314475">
            <w:pPr>
              <w:numPr>
                <w:ilvl w:val="0"/>
                <w:numId w:val="2"/>
              </w:numPr>
              <w:rPr>
                <w:b/>
                <w:bCs/>
                <w:u w:val="single"/>
                <w:lang w:val="en-IN"/>
              </w:rPr>
            </w:pPr>
            <w:r>
              <w:rPr>
                <w:b/>
                <w:bCs/>
                <w:u w:val="single"/>
                <w:lang w:val="en-IN"/>
              </w:rPr>
              <w:t>Effective communication skills.</w:t>
            </w:r>
          </w:p>
          <w:p w14:paraId="23289EE8" w14:textId="77777777" w:rsidR="00183296" w:rsidRPr="00771704" w:rsidRDefault="00183296" w:rsidP="00314475">
            <w:pPr>
              <w:numPr>
                <w:ilvl w:val="0"/>
                <w:numId w:val="2"/>
              </w:numPr>
              <w:rPr>
                <w:b/>
                <w:bCs/>
                <w:u w:val="single"/>
                <w:lang w:val="en-IN"/>
              </w:rPr>
            </w:pPr>
            <w:r>
              <w:rPr>
                <w:b/>
                <w:bCs/>
                <w:u w:val="single"/>
                <w:lang w:val="en-IN"/>
              </w:rPr>
              <w:t>Fluent English language skills both verbal and written</w:t>
            </w:r>
          </w:p>
          <w:p w14:paraId="53C205B1" w14:textId="099507D6" w:rsidR="00183296" w:rsidRDefault="00183296" w:rsidP="00314475">
            <w:pPr>
              <w:numPr>
                <w:ilvl w:val="0"/>
                <w:numId w:val="2"/>
              </w:numPr>
              <w:rPr>
                <w:lang w:val="en-IN"/>
              </w:rPr>
            </w:pPr>
            <w:r w:rsidRPr="00314475">
              <w:rPr>
                <w:lang w:val="en-IN"/>
              </w:rPr>
              <w:t>Careful about details and nuances.</w:t>
            </w:r>
          </w:p>
          <w:p w14:paraId="55613E67" w14:textId="789EF195" w:rsidR="00183296" w:rsidRPr="00C925AA" w:rsidRDefault="00183296" w:rsidP="00C925AA">
            <w:pPr>
              <w:numPr>
                <w:ilvl w:val="0"/>
                <w:numId w:val="2"/>
              </w:numPr>
              <w:rPr>
                <w:lang w:val="en-IN"/>
              </w:rPr>
            </w:pPr>
            <w:r>
              <w:rPr>
                <w:lang w:val="en-IN"/>
              </w:rPr>
              <w:t>Good organizational skills.</w:t>
            </w:r>
          </w:p>
          <w:p w14:paraId="0EA3CCDD" w14:textId="77777777" w:rsidR="00183296" w:rsidRPr="00314475" w:rsidRDefault="00183296" w:rsidP="00314475">
            <w:pPr>
              <w:numPr>
                <w:ilvl w:val="0"/>
                <w:numId w:val="2"/>
              </w:numPr>
              <w:rPr>
                <w:lang w:val="en-IN"/>
              </w:rPr>
            </w:pPr>
            <w:r w:rsidRPr="00314475">
              <w:rPr>
                <w:lang w:val="en-IN"/>
              </w:rPr>
              <w:t>Ability to encourage staff.</w:t>
            </w:r>
          </w:p>
          <w:p w14:paraId="3CF6ECCA" w14:textId="77777777" w:rsidR="00183296" w:rsidRPr="00314475" w:rsidRDefault="00183296" w:rsidP="00314475">
            <w:pPr>
              <w:numPr>
                <w:ilvl w:val="0"/>
                <w:numId w:val="2"/>
              </w:numPr>
              <w:rPr>
                <w:lang w:val="en-IN"/>
              </w:rPr>
            </w:pPr>
            <w:r w:rsidRPr="00314475">
              <w:rPr>
                <w:lang w:val="en-IN"/>
              </w:rPr>
              <w:t>Ability to follow work-related directions.</w:t>
            </w:r>
          </w:p>
          <w:p w14:paraId="67E6C531" w14:textId="77777777" w:rsidR="00183296" w:rsidRPr="00314475" w:rsidRDefault="00183296" w:rsidP="00314475">
            <w:pPr>
              <w:numPr>
                <w:ilvl w:val="0"/>
                <w:numId w:val="2"/>
              </w:numPr>
              <w:rPr>
                <w:lang w:val="en-IN"/>
              </w:rPr>
            </w:pPr>
            <w:r w:rsidRPr="00314475">
              <w:rPr>
                <w:lang w:val="en-IN"/>
              </w:rPr>
              <w:t>Excellent numeric ability.</w:t>
            </w:r>
          </w:p>
          <w:p w14:paraId="1B27D167" w14:textId="77777777" w:rsidR="00183296" w:rsidRPr="00314475" w:rsidRDefault="00183296" w:rsidP="00314475">
            <w:pPr>
              <w:numPr>
                <w:ilvl w:val="0"/>
                <w:numId w:val="2"/>
              </w:numPr>
              <w:rPr>
                <w:lang w:val="en-IN"/>
              </w:rPr>
            </w:pPr>
            <w:r w:rsidRPr="00314475">
              <w:rPr>
                <w:lang w:val="en-IN"/>
              </w:rPr>
              <w:t>Possessing social perceptiveness.</w:t>
            </w:r>
          </w:p>
          <w:p w14:paraId="619925C5" w14:textId="77777777" w:rsidR="00183296" w:rsidRPr="00314475" w:rsidRDefault="00183296" w:rsidP="00314475">
            <w:pPr>
              <w:numPr>
                <w:ilvl w:val="0"/>
                <w:numId w:val="2"/>
              </w:numPr>
              <w:rPr>
                <w:lang w:val="en-IN"/>
              </w:rPr>
            </w:pPr>
            <w:r w:rsidRPr="00314475">
              <w:rPr>
                <w:lang w:val="en-IN"/>
              </w:rPr>
              <w:t>Ability to monitor other’s performances.</w:t>
            </w:r>
          </w:p>
          <w:p w14:paraId="4B4AF01A" w14:textId="77777777" w:rsidR="00183296" w:rsidRPr="00314475" w:rsidRDefault="00183296" w:rsidP="00314475">
            <w:pPr>
              <w:numPr>
                <w:ilvl w:val="0"/>
                <w:numId w:val="2"/>
              </w:numPr>
              <w:rPr>
                <w:lang w:val="en-IN"/>
              </w:rPr>
            </w:pPr>
            <w:r w:rsidRPr="00314475">
              <w:rPr>
                <w:lang w:val="en-IN"/>
              </w:rPr>
              <w:t>Possessing immense physical strength.</w:t>
            </w:r>
          </w:p>
          <w:p w14:paraId="0EB72B69" w14:textId="0C7983C0" w:rsidR="00183296" w:rsidRPr="0097082C" w:rsidRDefault="00183296" w:rsidP="004D3011">
            <w:pPr>
              <w:numPr>
                <w:ilvl w:val="0"/>
                <w:numId w:val="2"/>
              </w:numPr>
              <w:rPr>
                <w:lang w:val="en-IN"/>
              </w:rPr>
            </w:pPr>
            <w:r w:rsidRPr="00314475">
              <w:rPr>
                <w:lang w:val="en-IN"/>
              </w:rPr>
              <w:t>Ability to accept criticism in a positive light, avoid aggressive behaviour and maintain composure even in the most difficult situations.</w:t>
            </w:r>
          </w:p>
        </w:tc>
      </w:tr>
      <w:tr w:rsidR="00183296" w14:paraId="6582560B" w14:textId="77777777" w:rsidTr="00183296">
        <w:tc>
          <w:tcPr>
            <w:tcW w:w="4026" w:type="dxa"/>
          </w:tcPr>
          <w:p w14:paraId="0B0E8AEA" w14:textId="05F5B006" w:rsidR="00183296" w:rsidRPr="00E00E48" w:rsidRDefault="00183296" w:rsidP="00F23106">
            <w:pPr>
              <w:pStyle w:val="Heading3"/>
            </w:pPr>
          </w:p>
        </w:tc>
        <w:tc>
          <w:tcPr>
            <w:tcW w:w="571" w:type="dxa"/>
          </w:tcPr>
          <w:p w14:paraId="263776A0" w14:textId="77777777" w:rsidR="00183296" w:rsidRDefault="00183296" w:rsidP="000C45FF">
            <w:pPr>
              <w:tabs>
                <w:tab w:val="left" w:pos="990"/>
              </w:tabs>
            </w:pPr>
          </w:p>
        </w:tc>
        <w:tc>
          <w:tcPr>
            <w:tcW w:w="571" w:type="dxa"/>
          </w:tcPr>
          <w:p w14:paraId="47F3E7FB" w14:textId="4D894561" w:rsidR="00183296" w:rsidRDefault="00183296" w:rsidP="000C45FF">
            <w:pPr>
              <w:tabs>
                <w:tab w:val="left" w:pos="990"/>
              </w:tabs>
            </w:pPr>
          </w:p>
        </w:tc>
        <w:tc>
          <w:tcPr>
            <w:tcW w:w="5440" w:type="dxa"/>
          </w:tcPr>
          <w:p w14:paraId="73177221" w14:textId="77777777" w:rsidR="00183296" w:rsidRPr="00DE1BE5" w:rsidRDefault="00183296" w:rsidP="00DE1BE5"/>
        </w:tc>
      </w:tr>
      <w:tr w:rsidR="00183296" w14:paraId="197B0A28" w14:textId="27448A48" w:rsidTr="00183296">
        <w:trPr>
          <w:gridAfter w:val="1"/>
          <w:wAfter w:w="5440" w:type="dxa"/>
        </w:trPr>
        <w:tc>
          <w:tcPr>
            <w:tcW w:w="4026" w:type="dxa"/>
          </w:tcPr>
          <w:p w14:paraId="14974893" w14:textId="521AE8A7" w:rsidR="00183296" w:rsidRDefault="00183296" w:rsidP="00036450">
            <w:pPr>
              <w:pStyle w:val="Heading3"/>
            </w:pPr>
          </w:p>
        </w:tc>
        <w:tc>
          <w:tcPr>
            <w:tcW w:w="571" w:type="dxa"/>
          </w:tcPr>
          <w:p w14:paraId="712AB992" w14:textId="77777777" w:rsidR="00183296" w:rsidRDefault="00183296" w:rsidP="000C45FF">
            <w:pPr>
              <w:tabs>
                <w:tab w:val="left" w:pos="990"/>
              </w:tabs>
            </w:pPr>
          </w:p>
        </w:tc>
        <w:tc>
          <w:tcPr>
            <w:tcW w:w="571" w:type="dxa"/>
          </w:tcPr>
          <w:p w14:paraId="0AC7F397" w14:textId="7490C6E2" w:rsidR="00183296" w:rsidRDefault="00183296" w:rsidP="000C45FF">
            <w:pPr>
              <w:tabs>
                <w:tab w:val="left" w:pos="990"/>
              </w:tabs>
            </w:pPr>
          </w:p>
        </w:tc>
      </w:tr>
      <w:tr w:rsidR="00183296" w14:paraId="26F3AE41" w14:textId="5718770D" w:rsidTr="00183296">
        <w:trPr>
          <w:gridAfter w:val="1"/>
          <w:wAfter w:w="5440" w:type="dxa"/>
        </w:trPr>
        <w:tc>
          <w:tcPr>
            <w:tcW w:w="4026" w:type="dxa"/>
          </w:tcPr>
          <w:p w14:paraId="1ED610A2" w14:textId="3AA25E85" w:rsidR="00183296" w:rsidRPr="000C59CC" w:rsidRDefault="00183296" w:rsidP="000C59CC"/>
        </w:tc>
        <w:tc>
          <w:tcPr>
            <w:tcW w:w="571" w:type="dxa"/>
          </w:tcPr>
          <w:p w14:paraId="35B8E439" w14:textId="77777777" w:rsidR="00183296" w:rsidRDefault="00183296" w:rsidP="000C45FF">
            <w:pPr>
              <w:tabs>
                <w:tab w:val="left" w:pos="990"/>
              </w:tabs>
            </w:pPr>
          </w:p>
        </w:tc>
        <w:tc>
          <w:tcPr>
            <w:tcW w:w="571" w:type="dxa"/>
          </w:tcPr>
          <w:p w14:paraId="1548DA84" w14:textId="3DAD2032" w:rsidR="00183296" w:rsidRDefault="00183296" w:rsidP="000C45FF">
            <w:pPr>
              <w:tabs>
                <w:tab w:val="left" w:pos="990"/>
              </w:tabs>
            </w:pPr>
          </w:p>
        </w:tc>
      </w:tr>
      <w:tr w:rsidR="00183296" w14:paraId="01BB4FFB" w14:textId="77777777" w:rsidTr="00183296">
        <w:trPr>
          <w:gridAfter w:val="1"/>
          <w:wAfter w:w="5440" w:type="dxa"/>
        </w:trPr>
        <w:tc>
          <w:tcPr>
            <w:tcW w:w="4026" w:type="dxa"/>
          </w:tcPr>
          <w:p w14:paraId="4DE6B2C3" w14:textId="77777777" w:rsidR="00183296" w:rsidRPr="0074488B" w:rsidRDefault="00183296" w:rsidP="0074488B"/>
        </w:tc>
        <w:tc>
          <w:tcPr>
            <w:tcW w:w="571" w:type="dxa"/>
          </w:tcPr>
          <w:p w14:paraId="2AE1151A" w14:textId="77777777" w:rsidR="00183296" w:rsidRDefault="00183296" w:rsidP="000C45FF">
            <w:pPr>
              <w:tabs>
                <w:tab w:val="left" w:pos="990"/>
              </w:tabs>
            </w:pPr>
          </w:p>
        </w:tc>
        <w:tc>
          <w:tcPr>
            <w:tcW w:w="571" w:type="dxa"/>
          </w:tcPr>
          <w:p w14:paraId="2664BD35" w14:textId="72AB2616" w:rsidR="00183296" w:rsidRDefault="00183296" w:rsidP="000C45FF">
            <w:pPr>
              <w:tabs>
                <w:tab w:val="left" w:pos="990"/>
              </w:tabs>
            </w:pPr>
          </w:p>
        </w:tc>
      </w:tr>
      <w:tr w:rsidR="00183296" w14:paraId="4A91036F" w14:textId="60DA42F1" w:rsidTr="00183296">
        <w:trPr>
          <w:gridAfter w:val="1"/>
          <w:wAfter w:w="5440" w:type="dxa"/>
        </w:trPr>
        <w:tc>
          <w:tcPr>
            <w:tcW w:w="4026" w:type="dxa"/>
          </w:tcPr>
          <w:p w14:paraId="73A5B621" w14:textId="77777777" w:rsidR="00183296" w:rsidRDefault="00183296" w:rsidP="00036450">
            <w:pPr>
              <w:pStyle w:val="Heading3"/>
            </w:pPr>
          </w:p>
        </w:tc>
        <w:tc>
          <w:tcPr>
            <w:tcW w:w="571" w:type="dxa"/>
          </w:tcPr>
          <w:p w14:paraId="0377EAB5" w14:textId="77777777" w:rsidR="00183296" w:rsidRDefault="00183296" w:rsidP="000C45FF">
            <w:pPr>
              <w:tabs>
                <w:tab w:val="left" w:pos="990"/>
              </w:tabs>
            </w:pPr>
          </w:p>
        </w:tc>
        <w:tc>
          <w:tcPr>
            <w:tcW w:w="571" w:type="dxa"/>
          </w:tcPr>
          <w:p w14:paraId="37490B3F" w14:textId="0640EAAF" w:rsidR="00183296" w:rsidRDefault="00183296" w:rsidP="000C45FF">
            <w:pPr>
              <w:tabs>
                <w:tab w:val="left" w:pos="990"/>
              </w:tabs>
            </w:pPr>
          </w:p>
        </w:tc>
      </w:tr>
      <w:tr w:rsidR="00183296" w14:paraId="2B67FB52" w14:textId="30F16999" w:rsidTr="00183296">
        <w:trPr>
          <w:gridAfter w:val="1"/>
          <w:wAfter w:w="5440" w:type="dxa"/>
        </w:trPr>
        <w:tc>
          <w:tcPr>
            <w:tcW w:w="4026" w:type="dxa"/>
          </w:tcPr>
          <w:p w14:paraId="719F25BE" w14:textId="4C9F79D5" w:rsidR="00183296" w:rsidRDefault="00183296" w:rsidP="00036450">
            <w:pPr>
              <w:pStyle w:val="Heading3"/>
            </w:pPr>
          </w:p>
        </w:tc>
        <w:tc>
          <w:tcPr>
            <w:tcW w:w="571" w:type="dxa"/>
          </w:tcPr>
          <w:p w14:paraId="561BE7E9" w14:textId="77777777" w:rsidR="00183296" w:rsidRDefault="00183296" w:rsidP="000C45FF">
            <w:pPr>
              <w:tabs>
                <w:tab w:val="left" w:pos="990"/>
              </w:tabs>
            </w:pPr>
          </w:p>
        </w:tc>
        <w:tc>
          <w:tcPr>
            <w:tcW w:w="571" w:type="dxa"/>
          </w:tcPr>
          <w:p w14:paraId="0177CBA9" w14:textId="7EB3E317" w:rsidR="00183296" w:rsidRDefault="00183296" w:rsidP="000C45FF">
            <w:pPr>
              <w:tabs>
                <w:tab w:val="left" w:pos="990"/>
              </w:tabs>
            </w:pPr>
          </w:p>
        </w:tc>
      </w:tr>
    </w:tbl>
    <w:p w14:paraId="0B23B432" w14:textId="77777777" w:rsidR="00D67EA0" w:rsidRDefault="00D67EA0" w:rsidP="000C45FF">
      <w:pPr>
        <w:tabs>
          <w:tab w:val="left" w:pos="990"/>
        </w:tabs>
      </w:pPr>
    </w:p>
    <w:sectPr w:rsidR="00D67EA0" w:rsidSect="001532CE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C3F136" w14:textId="77777777" w:rsidR="006C5D4D" w:rsidRDefault="006C5D4D" w:rsidP="000C45FF">
      <w:r>
        <w:separator/>
      </w:r>
    </w:p>
  </w:endnote>
  <w:endnote w:type="continuationSeparator" w:id="0">
    <w:p w14:paraId="7F10B489" w14:textId="77777777" w:rsidR="006C5D4D" w:rsidRDefault="006C5D4D" w:rsidP="000C45FF">
      <w:r>
        <w:continuationSeparator/>
      </w:r>
    </w:p>
  </w:endnote>
  <w:endnote w:type="continuationNotice" w:id="1">
    <w:p w14:paraId="1329A247" w14:textId="77777777" w:rsidR="00B22B56" w:rsidRDefault="00B22B5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B7183" w14:textId="77777777" w:rsidR="006C5D4D" w:rsidRDefault="006C5D4D" w:rsidP="000C45FF">
      <w:r>
        <w:separator/>
      </w:r>
    </w:p>
  </w:footnote>
  <w:footnote w:type="continuationSeparator" w:id="0">
    <w:p w14:paraId="1A192159" w14:textId="77777777" w:rsidR="006C5D4D" w:rsidRDefault="006C5D4D" w:rsidP="000C45FF">
      <w:r>
        <w:continuationSeparator/>
      </w:r>
    </w:p>
  </w:footnote>
  <w:footnote w:type="continuationNotice" w:id="1">
    <w:p w14:paraId="72945A30" w14:textId="77777777" w:rsidR="00B22B56" w:rsidRDefault="00B22B5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93DF1" w14:textId="77777777" w:rsidR="000C45FF" w:rsidRDefault="000C45FF">
    <w:pPr>
      <w:pStyle w:val="Header"/>
    </w:pPr>
    <w:r>
      <w:rPr>
        <w:noProof/>
        <w:lang w:eastAsia="en-US"/>
      </w:rPr>
      <w:drawing>
        <wp:anchor distT="0" distB="0" distL="114300" distR="114300" simplePos="0" relativeHeight="251658240" behindDoc="1" locked="0" layoutInCell="1" allowOverlap="1" wp14:anchorId="28EF1C48" wp14:editId="781CD1B7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B21AE"/>
    <w:multiLevelType w:val="multilevel"/>
    <w:tmpl w:val="8E749E9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032B07"/>
    <w:multiLevelType w:val="hybridMultilevel"/>
    <w:tmpl w:val="A2F05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4A6EAD"/>
    <w:multiLevelType w:val="multilevel"/>
    <w:tmpl w:val="5EFA060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130348"/>
    <w:multiLevelType w:val="hybridMultilevel"/>
    <w:tmpl w:val="0A4C8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763746"/>
    <w:multiLevelType w:val="hybridMultilevel"/>
    <w:tmpl w:val="9034B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370FAB"/>
    <w:multiLevelType w:val="hybridMultilevel"/>
    <w:tmpl w:val="7A6CF038"/>
    <w:lvl w:ilvl="0" w:tplc="17428B2C">
      <w:numFmt w:val="bullet"/>
      <w:lvlText w:val="•"/>
      <w:lvlJc w:val="left"/>
      <w:pPr>
        <w:ind w:left="788" w:hanging="337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7D6C3A8E">
      <w:numFmt w:val="bullet"/>
      <w:lvlText w:val="•"/>
      <w:lvlJc w:val="left"/>
      <w:pPr>
        <w:ind w:left="2942" w:hanging="337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E1CCD41E">
      <w:numFmt w:val="bullet"/>
      <w:lvlText w:val="•"/>
      <w:lvlJc w:val="left"/>
      <w:pPr>
        <w:ind w:left="2940" w:hanging="337"/>
      </w:pPr>
      <w:rPr>
        <w:rFonts w:hint="default"/>
        <w:lang w:val="en-US" w:eastAsia="en-US" w:bidi="ar-SA"/>
      </w:rPr>
    </w:lvl>
    <w:lvl w:ilvl="3" w:tplc="05DE8B84">
      <w:numFmt w:val="bullet"/>
      <w:lvlText w:val="•"/>
      <w:lvlJc w:val="left"/>
      <w:pPr>
        <w:ind w:left="3502" w:hanging="337"/>
      </w:pPr>
      <w:rPr>
        <w:rFonts w:hint="default"/>
        <w:lang w:val="en-US" w:eastAsia="en-US" w:bidi="ar-SA"/>
      </w:rPr>
    </w:lvl>
    <w:lvl w:ilvl="4" w:tplc="D23C03FC">
      <w:numFmt w:val="bullet"/>
      <w:lvlText w:val="•"/>
      <w:lvlJc w:val="left"/>
      <w:pPr>
        <w:ind w:left="4064" w:hanging="337"/>
      </w:pPr>
      <w:rPr>
        <w:rFonts w:hint="default"/>
        <w:lang w:val="en-US" w:eastAsia="en-US" w:bidi="ar-SA"/>
      </w:rPr>
    </w:lvl>
    <w:lvl w:ilvl="5" w:tplc="566A92E4">
      <w:numFmt w:val="bullet"/>
      <w:lvlText w:val="•"/>
      <w:lvlJc w:val="left"/>
      <w:pPr>
        <w:ind w:left="4626" w:hanging="337"/>
      </w:pPr>
      <w:rPr>
        <w:rFonts w:hint="default"/>
        <w:lang w:val="en-US" w:eastAsia="en-US" w:bidi="ar-SA"/>
      </w:rPr>
    </w:lvl>
    <w:lvl w:ilvl="6" w:tplc="A3F801CE">
      <w:numFmt w:val="bullet"/>
      <w:lvlText w:val="•"/>
      <w:lvlJc w:val="left"/>
      <w:pPr>
        <w:ind w:left="5188" w:hanging="337"/>
      </w:pPr>
      <w:rPr>
        <w:rFonts w:hint="default"/>
        <w:lang w:val="en-US" w:eastAsia="en-US" w:bidi="ar-SA"/>
      </w:rPr>
    </w:lvl>
    <w:lvl w:ilvl="7" w:tplc="A9629BE6">
      <w:numFmt w:val="bullet"/>
      <w:lvlText w:val="•"/>
      <w:lvlJc w:val="left"/>
      <w:pPr>
        <w:ind w:left="5750" w:hanging="337"/>
      </w:pPr>
      <w:rPr>
        <w:rFonts w:hint="default"/>
        <w:lang w:val="en-US" w:eastAsia="en-US" w:bidi="ar-SA"/>
      </w:rPr>
    </w:lvl>
    <w:lvl w:ilvl="8" w:tplc="54B0561A">
      <w:numFmt w:val="bullet"/>
      <w:lvlText w:val="•"/>
      <w:lvlJc w:val="left"/>
      <w:pPr>
        <w:ind w:left="6313" w:hanging="337"/>
      </w:pPr>
      <w:rPr>
        <w:rFonts w:hint="default"/>
        <w:lang w:val="en-US" w:eastAsia="en-US" w:bidi="ar-SA"/>
      </w:rPr>
    </w:lvl>
  </w:abstractNum>
  <w:abstractNum w:abstractNumId="6" w15:restartNumberingAfterBreak="0">
    <w:nsid w:val="60502A4B"/>
    <w:multiLevelType w:val="hybridMultilevel"/>
    <w:tmpl w:val="678E3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A55914"/>
    <w:multiLevelType w:val="hybridMultilevel"/>
    <w:tmpl w:val="49165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C7686C"/>
    <w:multiLevelType w:val="hybridMultilevel"/>
    <w:tmpl w:val="9D0C5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4213543">
    <w:abstractNumId w:val="5"/>
  </w:num>
  <w:num w:numId="2" w16cid:durableId="241303756">
    <w:abstractNumId w:val="2"/>
  </w:num>
  <w:num w:numId="3" w16cid:durableId="527332029">
    <w:abstractNumId w:val="0"/>
  </w:num>
  <w:num w:numId="4" w16cid:durableId="1548954443">
    <w:abstractNumId w:val="1"/>
  </w:num>
  <w:num w:numId="5" w16cid:durableId="2062511332">
    <w:abstractNumId w:val="4"/>
  </w:num>
  <w:num w:numId="6" w16cid:durableId="1579512054">
    <w:abstractNumId w:val="7"/>
  </w:num>
  <w:num w:numId="7" w16cid:durableId="1106195540">
    <w:abstractNumId w:val="3"/>
  </w:num>
  <w:num w:numId="8" w16cid:durableId="207454169">
    <w:abstractNumId w:val="8"/>
  </w:num>
  <w:num w:numId="9" w16cid:durableId="214612036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movePersonalInformation/>
  <w:removeDateAndTime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revisionView w:inkAnnotation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233"/>
    <w:rsid w:val="00001159"/>
    <w:rsid w:val="00021F6A"/>
    <w:rsid w:val="00024AF5"/>
    <w:rsid w:val="000309B6"/>
    <w:rsid w:val="00033362"/>
    <w:rsid w:val="00036450"/>
    <w:rsid w:val="00071899"/>
    <w:rsid w:val="0008587B"/>
    <w:rsid w:val="00094499"/>
    <w:rsid w:val="000972FD"/>
    <w:rsid w:val="000B398B"/>
    <w:rsid w:val="000C45FF"/>
    <w:rsid w:val="000C59CC"/>
    <w:rsid w:val="000D106D"/>
    <w:rsid w:val="000D1251"/>
    <w:rsid w:val="000D1B52"/>
    <w:rsid w:val="000E3FD1"/>
    <w:rsid w:val="00106A28"/>
    <w:rsid w:val="00112054"/>
    <w:rsid w:val="001132F8"/>
    <w:rsid w:val="00117701"/>
    <w:rsid w:val="00117F5B"/>
    <w:rsid w:val="00123FDE"/>
    <w:rsid w:val="00126653"/>
    <w:rsid w:val="001317D8"/>
    <w:rsid w:val="00145638"/>
    <w:rsid w:val="00147074"/>
    <w:rsid w:val="001525E1"/>
    <w:rsid w:val="001532CE"/>
    <w:rsid w:val="00155F18"/>
    <w:rsid w:val="001652B6"/>
    <w:rsid w:val="0016690C"/>
    <w:rsid w:val="00180329"/>
    <w:rsid w:val="00183296"/>
    <w:rsid w:val="0018794D"/>
    <w:rsid w:val="0019001F"/>
    <w:rsid w:val="001A74A5"/>
    <w:rsid w:val="001B2ABD"/>
    <w:rsid w:val="001E0391"/>
    <w:rsid w:val="001E1759"/>
    <w:rsid w:val="001F1ECC"/>
    <w:rsid w:val="001F6847"/>
    <w:rsid w:val="002209BA"/>
    <w:rsid w:val="00224490"/>
    <w:rsid w:val="00237EC4"/>
    <w:rsid w:val="002400EB"/>
    <w:rsid w:val="00243706"/>
    <w:rsid w:val="002461C2"/>
    <w:rsid w:val="00256CF7"/>
    <w:rsid w:val="0025753A"/>
    <w:rsid w:val="00263F54"/>
    <w:rsid w:val="00267793"/>
    <w:rsid w:val="00281FD5"/>
    <w:rsid w:val="002B1B3B"/>
    <w:rsid w:val="002B4BAD"/>
    <w:rsid w:val="002C52BE"/>
    <w:rsid w:val="002D4F57"/>
    <w:rsid w:val="0030481B"/>
    <w:rsid w:val="00311B55"/>
    <w:rsid w:val="00313C87"/>
    <w:rsid w:val="00314475"/>
    <w:rsid w:val="00314720"/>
    <w:rsid w:val="003156FC"/>
    <w:rsid w:val="00316A48"/>
    <w:rsid w:val="00323C3A"/>
    <w:rsid w:val="003254B5"/>
    <w:rsid w:val="0033100E"/>
    <w:rsid w:val="0034546A"/>
    <w:rsid w:val="003624B0"/>
    <w:rsid w:val="0037121F"/>
    <w:rsid w:val="00381B6C"/>
    <w:rsid w:val="003910D8"/>
    <w:rsid w:val="003A6B7D"/>
    <w:rsid w:val="003B06CA"/>
    <w:rsid w:val="003C435A"/>
    <w:rsid w:val="003F4D56"/>
    <w:rsid w:val="003F5810"/>
    <w:rsid w:val="004071FC"/>
    <w:rsid w:val="00411DEF"/>
    <w:rsid w:val="00433BDF"/>
    <w:rsid w:val="0044084E"/>
    <w:rsid w:val="00445947"/>
    <w:rsid w:val="00453009"/>
    <w:rsid w:val="00462235"/>
    <w:rsid w:val="004813B3"/>
    <w:rsid w:val="00495345"/>
    <w:rsid w:val="00496591"/>
    <w:rsid w:val="004A3561"/>
    <w:rsid w:val="004C63E4"/>
    <w:rsid w:val="004D3011"/>
    <w:rsid w:val="004D44D7"/>
    <w:rsid w:val="004D52F7"/>
    <w:rsid w:val="004E7942"/>
    <w:rsid w:val="00514BBF"/>
    <w:rsid w:val="00517258"/>
    <w:rsid w:val="005262AC"/>
    <w:rsid w:val="00543D88"/>
    <w:rsid w:val="0054577D"/>
    <w:rsid w:val="00577DFC"/>
    <w:rsid w:val="005802D5"/>
    <w:rsid w:val="005811C3"/>
    <w:rsid w:val="00590AD2"/>
    <w:rsid w:val="00596F6D"/>
    <w:rsid w:val="005A0F34"/>
    <w:rsid w:val="005D335A"/>
    <w:rsid w:val="005E39D5"/>
    <w:rsid w:val="00600670"/>
    <w:rsid w:val="00605346"/>
    <w:rsid w:val="006157A9"/>
    <w:rsid w:val="0062123A"/>
    <w:rsid w:val="00630C04"/>
    <w:rsid w:val="00641FCC"/>
    <w:rsid w:val="00646E75"/>
    <w:rsid w:val="00653420"/>
    <w:rsid w:val="00666780"/>
    <w:rsid w:val="006741CF"/>
    <w:rsid w:val="006771D0"/>
    <w:rsid w:val="0069307B"/>
    <w:rsid w:val="006A7063"/>
    <w:rsid w:val="006C5D4D"/>
    <w:rsid w:val="006E47E4"/>
    <w:rsid w:val="006F1651"/>
    <w:rsid w:val="006F191B"/>
    <w:rsid w:val="00715FCB"/>
    <w:rsid w:val="00727F87"/>
    <w:rsid w:val="00743101"/>
    <w:rsid w:val="0074488B"/>
    <w:rsid w:val="0075585E"/>
    <w:rsid w:val="00761ABD"/>
    <w:rsid w:val="00764C9F"/>
    <w:rsid w:val="00771704"/>
    <w:rsid w:val="00771EEB"/>
    <w:rsid w:val="007775E1"/>
    <w:rsid w:val="007867A0"/>
    <w:rsid w:val="007927F5"/>
    <w:rsid w:val="007A469E"/>
    <w:rsid w:val="007D0DA6"/>
    <w:rsid w:val="007D6569"/>
    <w:rsid w:val="007E79C7"/>
    <w:rsid w:val="007F565D"/>
    <w:rsid w:val="00802CA0"/>
    <w:rsid w:val="00806AA7"/>
    <w:rsid w:val="00845D9F"/>
    <w:rsid w:val="0085441B"/>
    <w:rsid w:val="0085738C"/>
    <w:rsid w:val="00886ED2"/>
    <w:rsid w:val="008A781C"/>
    <w:rsid w:val="008B62E7"/>
    <w:rsid w:val="008D7578"/>
    <w:rsid w:val="008E3707"/>
    <w:rsid w:val="008E7A3E"/>
    <w:rsid w:val="008F21CD"/>
    <w:rsid w:val="00902BE2"/>
    <w:rsid w:val="0090642F"/>
    <w:rsid w:val="00914A13"/>
    <w:rsid w:val="009260CD"/>
    <w:rsid w:val="00934957"/>
    <w:rsid w:val="00937DE2"/>
    <w:rsid w:val="0094009B"/>
    <w:rsid w:val="00940A66"/>
    <w:rsid w:val="00945B89"/>
    <w:rsid w:val="00950828"/>
    <w:rsid w:val="00952C25"/>
    <w:rsid w:val="00957607"/>
    <w:rsid w:val="00965071"/>
    <w:rsid w:val="0097082C"/>
    <w:rsid w:val="00990D35"/>
    <w:rsid w:val="0099195A"/>
    <w:rsid w:val="009A5332"/>
    <w:rsid w:val="009B5BF4"/>
    <w:rsid w:val="009F05B6"/>
    <w:rsid w:val="00A02A3B"/>
    <w:rsid w:val="00A0324C"/>
    <w:rsid w:val="00A10A64"/>
    <w:rsid w:val="00A2118D"/>
    <w:rsid w:val="00A27124"/>
    <w:rsid w:val="00A31519"/>
    <w:rsid w:val="00A81FCD"/>
    <w:rsid w:val="00A94E20"/>
    <w:rsid w:val="00AC30DA"/>
    <w:rsid w:val="00AD0A50"/>
    <w:rsid w:val="00AD2DC3"/>
    <w:rsid w:val="00AD76E2"/>
    <w:rsid w:val="00B103EA"/>
    <w:rsid w:val="00B1529A"/>
    <w:rsid w:val="00B20152"/>
    <w:rsid w:val="00B228D5"/>
    <w:rsid w:val="00B22B56"/>
    <w:rsid w:val="00B359E4"/>
    <w:rsid w:val="00B411FF"/>
    <w:rsid w:val="00B472EA"/>
    <w:rsid w:val="00B52D7E"/>
    <w:rsid w:val="00B57D98"/>
    <w:rsid w:val="00B70850"/>
    <w:rsid w:val="00B91B20"/>
    <w:rsid w:val="00BC7AED"/>
    <w:rsid w:val="00C066B6"/>
    <w:rsid w:val="00C1638C"/>
    <w:rsid w:val="00C30327"/>
    <w:rsid w:val="00C31B5D"/>
    <w:rsid w:val="00C37BA1"/>
    <w:rsid w:val="00C4674C"/>
    <w:rsid w:val="00C506CF"/>
    <w:rsid w:val="00C61233"/>
    <w:rsid w:val="00C667B9"/>
    <w:rsid w:val="00C72BED"/>
    <w:rsid w:val="00C733E8"/>
    <w:rsid w:val="00C827BA"/>
    <w:rsid w:val="00C904A7"/>
    <w:rsid w:val="00C925AA"/>
    <w:rsid w:val="00C9578B"/>
    <w:rsid w:val="00CA09CE"/>
    <w:rsid w:val="00CA1C5C"/>
    <w:rsid w:val="00CA5802"/>
    <w:rsid w:val="00CB0055"/>
    <w:rsid w:val="00CB1561"/>
    <w:rsid w:val="00CE1960"/>
    <w:rsid w:val="00CF058B"/>
    <w:rsid w:val="00CF45BB"/>
    <w:rsid w:val="00CF50F7"/>
    <w:rsid w:val="00D11CF0"/>
    <w:rsid w:val="00D2522B"/>
    <w:rsid w:val="00D33B42"/>
    <w:rsid w:val="00D422DE"/>
    <w:rsid w:val="00D462FB"/>
    <w:rsid w:val="00D5459D"/>
    <w:rsid w:val="00D5751D"/>
    <w:rsid w:val="00D67EA0"/>
    <w:rsid w:val="00D80135"/>
    <w:rsid w:val="00D81DAA"/>
    <w:rsid w:val="00DA1F4D"/>
    <w:rsid w:val="00DA3E0E"/>
    <w:rsid w:val="00DB543C"/>
    <w:rsid w:val="00DC79CA"/>
    <w:rsid w:val="00DD172A"/>
    <w:rsid w:val="00DE02B5"/>
    <w:rsid w:val="00DE1BE5"/>
    <w:rsid w:val="00E00E48"/>
    <w:rsid w:val="00E05EE5"/>
    <w:rsid w:val="00E102E2"/>
    <w:rsid w:val="00E115E1"/>
    <w:rsid w:val="00E1407A"/>
    <w:rsid w:val="00E214D8"/>
    <w:rsid w:val="00E23501"/>
    <w:rsid w:val="00E25A26"/>
    <w:rsid w:val="00E4381A"/>
    <w:rsid w:val="00E44563"/>
    <w:rsid w:val="00E55032"/>
    <w:rsid w:val="00E55D74"/>
    <w:rsid w:val="00E6183D"/>
    <w:rsid w:val="00E81F10"/>
    <w:rsid w:val="00EB30F9"/>
    <w:rsid w:val="00F1454E"/>
    <w:rsid w:val="00F173A7"/>
    <w:rsid w:val="00F20DA7"/>
    <w:rsid w:val="00F23106"/>
    <w:rsid w:val="00F60274"/>
    <w:rsid w:val="00F77FB9"/>
    <w:rsid w:val="00F81559"/>
    <w:rsid w:val="00F824EF"/>
    <w:rsid w:val="00F85C8C"/>
    <w:rsid w:val="00F93FEB"/>
    <w:rsid w:val="00FB068F"/>
    <w:rsid w:val="00FE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97A2A5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940A66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940A66"/>
    <w:rPr>
      <w:rFonts w:asciiTheme="majorHAnsi" w:eastAsiaTheme="majorEastAsia" w:hAnsiTheme="majorHAnsi" w:cstheme="majorBidi"/>
      <w:b/>
      <w:caps/>
      <w:color w:val="548AB7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Paragraph">
    <w:name w:val="List Paragraph"/>
    <w:basedOn w:val="Normal"/>
    <w:uiPriority w:val="34"/>
    <w:semiHidden/>
    <w:qFormat/>
    <w:rsid w:val="00DE02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7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4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8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91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827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6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2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91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76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glossaryDocument" Target="glossary/document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eader" Target="header1.xml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 /><Relationship Id="rId1" Type="http://schemas.openxmlformats.org/officeDocument/2006/relationships/image" Target="media/image2.pn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akil\AppData\Local\Microsoft\Office\16.0\DTS\en-US%7b8BE15930-4C9E-47DA-85A8-13AACA47D2E7%7d\%7b5628CEC2-7C70-488F-853B-B3DA6A260469%7dtf00546271_win32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A515B0F30B8B14385FA2BB951EA84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92E453-A113-D84C-A683-AB7E59CF0495}"/>
      </w:docPartPr>
      <w:docPartBody>
        <w:p w:rsidR="0047381A" w:rsidRDefault="00DC620F" w:rsidP="00DC620F">
          <w:pPr>
            <w:pStyle w:val="9A515B0F30B8B14385FA2BB951EA8476"/>
          </w:pPr>
          <w:r w:rsidRPr="00D5459D">
            <w:t>Profile</w:t>
          </w:r>
        </w:p>
      </w:docPartBody>
    </w:docPart>
    <w:docPart>
      <w:docPartPr>
        <w:name w:val="D5642951A05E6A4EB67F5EEC38343F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CC97D-7BBD-A248-8D58-196D04448B5A}"/>
      </w:docPartPr>
      <w:docPartBody>
        <w:p w:rsidR="0047381A" w:rsidRDefault="00DC620F" w:rsidP="00DC620F">
          <w:pPr>
            <w:pStyle w:val="D5642951A05E6A4EB67F5EEC38343FC2"/>
          </w:pPr>
          <w:r w:rsidRPr="00CB0055">
            <w:t>Contact</w:t>
          </w:r>
        </w:p>
      </w:docPartBody>
    </w:docPart>
    <w:docPart>
      <w:docPartPr>
        <w:name w:val="C1496F78E2EF5348829CA0D04C4CB6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42D70C-2FDA-004F-BCA0-B087BC0797A3}"/>
      </w:docPartPr>
      <w:docPartBody>
        <w:p w:rsidR="0047381A" w:rsidRDefault="00DC620F" w:rsidP="00DC620F">
          <w:pPr>
            <w:pStyle w:val="C1496F78E2EF5348829CA0D04C4CB6B4"/>
          </w:pPr>
          <w:r w:rsidRPr="004D3011">
            <w:t>PHONE:</w:t>
          </w:r>
        </w:p>
      </w:docPartBody>
    </w:docPart>
    <w:docPart>
      <w:docPartPr>
        <w:name w:val="88B2FD4823F7124A8F011BCDF14055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EA0B30-BA06-CC4A-BDDD-4CF1C319F5DF}"/>
      </w:docPartPr>
      <w:docPartBody>
        <w:p w:rsidR="0047381A" w:rsidRDefault="00DC620F" w:rsidP="00DC620F">
          <w:pPr>
            <w:pStyle w:val="88B2FD4823F7124A8F011BCDF140556E"/>
          </w:pPr>
          <w:r w:rsidRPr="004D3011">
            <w:t>EMAIL:</w:t>
          </w:r>
        </w:p>
      </w:docPartBody>
    </w:docPart>
    <w:docPart>
      <w:docPartPr>
        <w:name w:val="326E700C0536C946AB1FBA19B669A6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49E9D5-F911-9946-ABAF-9E756381FB23}"/>
      </w:docPartPr>
      <w:docPartBody>
        <w:p w:rsidR="0047381A" w:rsidRDefault="00DC620F" w:rsidP="00DC620F">
          <w:pPr>
            <w:pStyle w:val="326E700C0536C946AB1FBA19B669A6A1"/>
          </w:pPr>
          <w:r w:rsidRPr="00CB0055">
            <w:t>Hobbies</w:t>
          </w:r>
        </w:p>
      </w:docPartBody>
    </w:docPart>
    <w:docPart>
      <w:docPartPr>
        <w:name w:val="481F1142AAF02E40830FF018A08F19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A8EBD6-41AF-C449-A88C-FABBB4C33AED}"/>
      </w:docPartPr>
      <w:docPartBody>
        <w:p w:rsidR="0047381A" w:rsidRDefault="00DC620F" w:rsidP="00DC620F">
          <w:pPr>
            <w:pStyle w:val="481F1142AAF02E40830FF018A08F1990"/>
          </w:pPr>
          <w:r w:rsidRPr="00036450">
            <w:t>WORK 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609"/>
    <w:rsid w:val="000821C6"/>
    <w:rsid w:val="003255C7"/>
    <w:rsid w:val="003323BF"/>
    <w:rsid w:val="004251CE"/>
    <w:rsid w:val="00445C90"/>
    <w:rsid w:val="004522FC"/>
    <w:rsid w:val="0047381A"/>
    <w:rsid w:val="00550578"/>
    <w:rsid w:val="005B74B2"/>
    <w:rsid w:val="007177BF"/>
    <w:rsid w:val="007A67DA"/>
    <w:rsid w:val="00886CA7"/>
    <w:rsid w:val="0094233C"/>
    <w:rsid w:val="009E02BE"/>
    <w:rsid w:val="009E07B8"/>
    <w:rsid w:val="00A6470D"/>
    <w:rsid w:val="00AD3609"/>
    <w:rsid w:val="00B23606"/>
    <w:rsid w:val="00DB1B06"/>
    <w:rsid w:val="00DC620F"/>
    <w:rsid w:val="00E06A3A"/>
    <w:rsid w:val="00E41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156082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BF4E14" w:themeColor="accent2" w:themeShade="B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paragraph" w:customStyle="1" w:styleId="9A515B0F30B8B14385FA2BB951EA8476">
    <w:name w:val="9A515B0F30B8B14385FA2BB951EA8476"/>
    <w:rsid w:val="00DC620F"/>
    <w:pPr>
      <w:spacing w:line="278" w:lineRule="auto"/>
    </w:pPr>
    <w:rPr>
      <w:kern w:val="2"/>
      <w:sz w:val="24"/>
      <w:szCs w:val="24"/>
      <w:lang w:eastAsia="en-US"/>
      <w14:ligatures w14:val="standardContextual"/>
    </w:rPr>
  </w:style>
  <w:style w:type="paragraph" w:customStyle="1" w:styleId="D5642951A05E6A4EB67F5EEC38343FC2">
    <w:name w:val="D5642951A05E6A4EB67F5EEC38343FC2"/>
    <w:rsid w:val="00DC620F"/>
    <w:pPr>
      <w:spacing w:line="278" w:lineRule="auto"/>
    </w:pPr>
    <w:rPr>
      <w:kern w:val="2"/>
      <w:sz w:val="24"/>
      <w:szCs w:val="24"/>
      <w:lang w:eastAsia="en-US"/>
      <w14:ligatures w14:val="standardContextual"/>
    </w:rPr>
  </w:style>
  <w:style w:type="paragraph" w:customStyle="1" w:styleId="C1496F78E2EF5348829CA0D04C4CB6B4">
    <w:name w:val="C1496F78E2EF5348829CA0D04C4CB6B4"/>
    <w:rsid w:val="00DC620F"/>
    <w:pPr>
      <w:spacing w:line="278" w:lineRule="auto"/>
    </w:pPr>
    <w:rPr>
      <w:kern w:val="2"/>
      <w:sz w:val="24"/>
      <w:szCs w:val="24"/>
      <w:lang w:eastAsia="en-US"/>
      <w14:ligatures w14:val="standardContextual"/>
    </w:rPr>
  </w:style>
  <w:style w:type="paragraph" w:customStyle="1" w:styleId="88B2FD4823F7124A8F011BCDF140556E">
    <w:name w:val="88B2FD4823F7124A8F011BCDF140556E"/>
    <w:rsid w:val="00DC620F"/>
    <w:pPr>
      <w:spacing w:line="278" w:lineRule="auto"/>
    </w:pPr>
    <w:rPr>
      <w:kern w:val="2"/>
      <w:sz w:val="24"/>
      <w:szCs w:val="24"/>
      <w:lang w:eastAsia="en-US"/>
      <w14:ligatures w14:val="standardContextual"/>
    </w:rPr>
  </w:style>
  <w:style w:type="paragraph" w:customStyle="1" w:styleId="326E700C0536C946AB1FBA19B669A6A1">
    <w:name w:val="326E700C0536C946AB1FBA19B669A6A1"/>
    <w:rsid w:val="00DC620F"/>
    <w:pPr>
      <w:spacing w:line="278" w:lineRule="auto"/>
    </w:pPr>
    <w:rPr>
      <w:kern w:val="2"/>
      <w:sz w:val="24"/>
      <w:szCs w:val="24"/>
      <w:lang w:eastAsia="en-US"/>
      <w14:ligatures w14:val="standardContextual"/>
    </w:rPr>
  </w:style>
  <w:style w:type="paragraph" w:customStyle="1" w:styleId="481F1142AAF02E40830FF018A08F1990">
    <w:name w:val="481F1142AAF02E40830FF018A08F1990"/>
    <w:rsid w:val="00DC620F"/>
    <w:pPr>
      <w:spacing w:line="278" w:lineRule="auto"/>
    </w:pPr>
    <w:rPr>
      <w:kern w:val="2"/>
      <w:sz w:val="24"/>
      <w:szCs w:val="24"/>
      <w:lang w:eastAsia="en-US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4589B7-1D17-4504-9800-FCDF49579BC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%7b5628CEC2-7C70-488F-853B-B3DA6A260469%7dtf00546271_win32.dotx</Template>
  <TotalTime>0</TotalTime>
  <Pages>1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2024-12-17T16:19:00Z</dcterms:created>
  <dcterms:modified xsi:type="dcterms:W3CDTF">2024-12-17T16:19:00Z</dcterms:modified>
</cp:coreProperties>
</file>