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Y="-750"/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768"/>
        <w:gridCol w:w="6422"/>
      </w:tblGrid>
      <w:tr w:rsidR="00F01F51" w14:paraId="2CFC26DA" w14:textId="77777777" w:rsidTr="003474F7">
        <w:trPr>
          <w:trHeight w:val="2494"/>
        </w:trPr>
        <w:tc>
          <w:tcPr>
            <w:tcW w:w="3600" w:type="dxa"/>
            <w:vAlign w:val="bottom"/>
          </w:tcPr>
          <w:p w14:paraId="34DE5AD6" w14:textId="4A9A7098" w:rsidR="004E30E5" w:rsidRDefault="004E30E5" w:rsidP="00224E5C"/>
          <w:p w14:paraId="36F87AC6" w14:textId="333B4264" w:rsidR="004A79EE" w:rsidRDefault="004A79EE" w:rsidP="00224E5C"/>
          <w:p w14:paraId="5E0E235F" w14:textId="77777777" w:rsidR="004A79EE" w:rsidRDefault="004A79EE" w:rsidP="00224E5C">
            <w:pPr>
              <w:rPr>
                <w:noProof/>
              </w:rPr>
            </w:pPr>
          </w:p>
          <w:p w14:paraId="608D1733" w14:textId="77777777" w:rsidR="004A79EE" w:rsidRDefault="004A79EE" w:rsidP="00224E5C">
            <w:pPr>
              <w:rPr>
                <w:noProof/>
              </w:rPr>
            </w:pPr>
          </w:p>
          <w:p w14:paraId="213BB7B5" w14:textId="77777777" w:rsidR="004A79EE" w:rsidRDefault="004A79EE" w:rsidP="00224E5C">
            <w:pPr>
              <w:rPr>
                <w:noProof/>
              </w:rPr>
            </w:pPr>
          </w:p>
          <w:p w14:paraId="229C0E08" w14:textId="08ED6899" w:rsidR="004A79EE" w:rsidRPr="00224E5C" w:rsidRDefault="004A79EE" w:rsidP="00224E5C">
            <w:r>
              <w:rPr>
                <w:noProof/>
              </w:rPr>
              <w:lastRenderedPageBreak/>
              <w:t xml:space="preserve">       </w:t>
            </w:r>
            <w:r>
              <w:rPr>
                <w:noProof/>
              </w:rPr>
              <w:drawing>
                <wp:inline distT="0" distB="0" distL="0" distR="0" wp14:anchorId="7352E2D1" wp14:editId="4DD47040">
                  <wp:extent cx="999496" cy="939341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407" cy="944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A79EE">
              <w:rPr>
                <w:noProof/>
                <w:lang w:eastAsia="zh-TW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6303DB01" wp14:editId="3853FC61">
                      <wp:simplePos x="0" y="0"/>
                      <wp:positionH relativeFrom="page">
                        <wp:posOffset>0</wp:posOffset>
                      </wp:positionH>
                      <wp:positionV relativeFrom="page">
                        <wp:posOffset>1678305</wp:posOffset>
                      </wp:positionV>
                      <wp:extent cx="2246630" cy="7334250"/>
                      <wp:effectExtent l="0" t="0" r="0" b="0"/>
                      <wp:wrapSquare wrapText="bothSides"/>
                      <wp:docPr id="5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2246630" cy="7334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accent3">
                                        <a:lumMod val="25000"/>
                                        <a:lumOff val="75000"/>
                                      </a:schemeClr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76200" cmpd="thickThin">
                                    <a:solidFill>
                                      <a:schemeClr val="accent2">
                                        <a:lumMod val="50000"/>
                                        <a:lumOff val="0"/>
                                      </a:schemeClr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id w:val="-350956539"/>
                                    <w:placeholder>
                                      <w:docPart w:val="163FBBF5536F4039BD93D0E5294B584E"/>
                                    </w:placeholder>
                                    <w:temporary/>
                                    <w:showingPlcHdr/>
                                  </w:sdtPr>
                                  <w:sdtContent>
                                    <w:p w14:paraId="0A9F47D2" w14:textId="77777777" w:rsidR="004A79EE" w:rsidRDefault="004A79EE" w:rsidP="004A79EE">
                                      <w:pPr>
                                        <w:pStyle w:val="Heading3"/>
                                      </w:pPr>
                                      <w:r w:rsidRPr="00685603">
                                        <w:t>Profile</w:t>
                                      </w:r>
                                    </w:p>
                                  </w:sdtContent>
                                </w:sdt>
                                <w:p w14:paraId="1B92EFCD" w14:textId="77777777" w:rsidR="004A79EE" w:rsidRDefault="004A79EE" w:rsidP="004A79EE">
                                  <w:pPr>
                                    <w:rPr>
                                      <w:sz w:val="22"/>
                                    </w:rPr>
                                  </w:pPr>
                                  <w:r w:rsidRPr="00586550">
                                    <w:rPr>
                                      <w:sz w:val="22"/>
                                    </w:rPr>
                                    <w:t xml:space="preserve">Professional bartender with 5+ years of experience at busy bars and pubs in the Huntington Park area. Knowledge of over 100 cocktail recipes and invented 3 new mixed beverage recipes which increased bar revenue by 5% combined. Looking to leverage friendly attitude and quick customer service to become the bar supervisor at The Neighborhood Dive. </w:t>
                                  </w:r>
                                </w:p>
                                <w:sdt>
                                  <w:sdtPr>
                                    <w:id w:val="662516442"/>
                                    <w:temporary/>
                                    <w:showingPlcHdr/>
                                  </w:sdtPr>
                                  <w:sdtContent>
                                    <w:p w14:paraId="6F063AE6" w14:textId="77777777" w:rsidR="004A79EE" w:rsidRPr="00CB0055" w:rsidRDefault="004A79EE" w:rsidP="004A79EE">
                                      <w:pPr>
                                        <w:pStyle w:val="Heading3"/>
                                      </w:pPr>
                                      <w:r w:rsidRPr="003C6FE4">
                                        <w:rPr>
                                          <w:sz w:val="24"/>
                                        </w:rPr>
                                        <w:t>Hobbies</w:t>
                                      </w:r>
                                    </w:p>
                                  </w:sdtContent>
                                </w:sdt>
                                <w:p w14:paraId="5D0E88EE" w14:textId="77777777" w:rsidR="004A79EE" w:rsidRPr="00955B86" w:rsidRDefault="004A79EE" w:rsidP="004A79EE">
                                  <w:pPr>
                                    <w:rPr>
                                      <w:sz w:val="22"/>
                                    </w:rPr>
                                  </w:pPr>
                                  <w:r w:rsidRPr="00955B86">
                                    <w:rPr>
                                      <w:sz w:val="22"/>
                                    </w:rPr>
                                    <w:t xml:space="preserve">I enjoy traveling </w:t>
                                  </w:r>
                                  <w:proofErr w:type="gramStart"/>
                                  <w:r w:rsidRPr="00955B86">
                                    <w:rPr>
                                      <w:sz w:val="22"/>
                                    </w:rPr>
                                    <w:t>and also</w:t>
                                  </w:r>
                                  <w:proofErr w:type="gramEnd"/>
                                  <w:r w:rsidRPr="00955B86">
                                    <w:rPr>
                                      <w:sz w:val="22"/>
                                    </w:rPr>
                                    <w:t xml:space="preserve"> passionate about all things camping, hunting, and fishing and look forward to spending time with family.</w:t>
                                  </w:r>
                                </w:p>
                                <w:p w14:paraId="11A80A93" w14:textId="77777777" w:rsidR="004A79EE" w:rsidRDefault="004A79EE" w:rsidP="004A79EE">
                                  <w:pPr>
                                    <w:rPr>
                                      <w:lang w:val="en-IN"/>
                                    </w:rPr>
                                  </w:pPr>
                                </w:p>
                                <w:p w14:paraId="76AA6365" w14:textId="77777777" w:rsidR="004A79EE" w:rsidRPr="00955B86" w:rsidRDefault="004A79EE" w:rsidP="004A79EE">
                                  <w:pPr>
                                    <w:rPr>
                                      <w:sz w:val="22"/>
                                    </w:rPr>
                                  </w:pPr>
                                </w:p>
                                <w:p w14:paraId="01B40A2A" w14:textId="77777777" w:rsidR="004A79EE" w:rsidRDefault="004A79EE" w:rsidP="004A79EE">
                                  <w:pPr>
                                    <w:pStyle w:val="Heading3"/>
                                    <w:rPr>
                                      <w:sz w:val="28"/>
                                      <w:lang w:val="en-IN"/>
                                    </w:rPr>
                                  </w:pPr>
                                  <w:r w:rsidRPr="00955B86">
                                    <w:rPr>
                                      <w:sz w:val="28"/>
                                      <w:lang w:val="en-IN"/>
                                    </w:rPr>
                                    <w:t>Get in touch!</w:t>
                                  </w:r>
                                </w:p>
                                <w:p w14:paraId="72F69318" w14:textId="77777777" w:rsidR="004A79EE" w:rsidRPr="003C6FE4" w:rsidRDefault="004A79EE" w:rsidP="004A79EE">
                                  <w:pPr>
                                    <w:rPr>
                                      <w:rFonts w:asciiTheme="majorHAnsi" w:eastAsiaTheme="majorEastAsia" w:hAnsiTheme="majorHAnsi" w:cstheme="majorBidi"/>
                                      <w:b/>
                                      <w:caps/>
                                      <w:color w:val="535356" w:themeColor="accent1" w:themeShade="BF"/>
                                      <w:sz w:val="24"/>
                                      <w:szCs w:val="24"/>
                                    </w:rPr>
                                  </w:pPr>
                                  <w:r w:rsidRPr="003C6FE4">
                                    <w:rPr>
                                      <w:rFonts w:asciiTheme="majorHAnsi" w:eastAsiaTheme="majorEastAsia" w:hAnsiTheme="majorHAnsi" w:cstheme="majorBidi"/>
                                      <w:b/>
                                      <w:caps/>
                                      <w:color w:val="535356" w:themeColor="accent1" w:themeShade="BF"/>
                                      <w:sz w:val="24"/>
                                      <w:szCs w:val="24"/>
                                    </w:rPr>
                                    <w:t>Address</w:t>
                                  </w:r>
                                </w:p>
                                <w:p w14:paraId="7875F581" w14:textId="77777777" w:rsidR="004A79EE" w:rsidRDefault="004A79EE" w:rsidP="004A79EE">
                                  <w:pPr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 xml:space="preserve">Room No. </w:t>
                                  </w:r>
                                  <w:proofErr w:type="gramStart"/>
                                  <w:r>
                                    <w:rPr>
                                      <w:sz w:val="22"/>
                                    </w:rPr>
                                    <w:t xml:space="preserve">9,  </w:t>
                                  </w:r>
                                  <w:proofErr w:type="spellStart"/>
                                  <w:r>
                                    <w:rPr>
                                      <w:sz w:val="22"/>
                                    </w:rPr>
                                    <w:t>Varak</w:t>
                                  </w:r>
                                  <w:proofErr w:type="spellEnd"/>
                                  <w:proofErr w:type="gramEnd"/>
                                  <w:r>
                                    <w:rPr>
                                      <w:sz w:val="22"/>
                                    </w:rPr>
                                    <w:t xml:space="preserve"> Chawl </w:t>
                                  </w:r>
                                  <w:proofErr w:type="spellStart"/>
                                  <w:r>
                                    <w:rPr>
                                      <w:sz w:val="22"/>
                                    </w:rPr>
                                    <w:t>Dmello</w:t>
                                  </w:r>
                                  <w:proofErr w:type="spellEnd"/>
                                  <w:r>
                                    <w:rPr>
                                      <w:sz w:val="22"/>
                                    </w:rPr>
                                    <w:t xml:space="preserve"> Compound Datta Mandir Road </w:t>
                                  </w:r>
                                  <w:proofErr w:type="spellStart"/>
                                  <w:r>
                                    <w:rPr>
                                      <w:sz w:val="22"/>
                                    </w:rPr>
                                    <w:t>Vakola</w:t>
                                  </w:r>
                                  <w:proofErr w:type="spellEnd"/>
                                  <w:r>
                                    <w:rPr>
                                      <w:sz w:val="22"/>
                                    </w:rPr>
                                    <w:t xml:space="preserve"> Bridge Santacruz East Mumbai – 400055.</w:t>
                                  </w:r>
                                </w:p>
                                <w:p w14:paraId="60585B75" w14:textId="77777777" w:rsidR="004A79EE" w:rsidRPr="004A79EE" w:rsidRDefault="004A79EE" w:rsidP="004A79EE">
                                  <w:pPr>
                                    <w:rPr>
                                      <w:lang w:val="en-IN"/>
                                    </w:rPr>
                                  </w:pPr>
                                </w:p>
                                <w:p w14:paraId="38B9929D" w14:textId="77777777" w:rsidR="004A79EE" w:rsidRDefault="004A79EE" w:rsidP="004A79EE">
                                  <w:r w:rsidRPr="003C6FE4">
                                    <w:rPr>
                                      <w:rFonts w:asciiTheme="majorHAnsi" w:eastAsiaTheme="majorEastAsia" w:hAnsiTheme="majorHAnsi" w:cstheme="majorBidi"/>
                                      <w:b/>
                                      <w:caps/>
                                      <w:color w:val="535356" w:themeColor="accent1" w:themeShade="BF"/>
                                      <w:sz w:val="24"/>
                                      <w:szCs w:val="24"/>
                                    </w:rPr>
                                    <w:t>PHONE</w:t>
                                  </w:r>
                                </w:p>
                                <w:p w14:paraId="423A5538" w14:textId="77777777" w:rsidR="004A79EE" w:rsidRPr="00955B86" w:rsidRDefault="004A79EE" w:rsidP="004A79EE">
                                  <w:pPr>
                                    <w:rPr>
                                      <w:sz w:val="22"/>
                                    </w:rPr>
                                  </w:pPr>
                                  <w:r w:rsidRPr="00955B86">
                                    <w:rPr>
                                      <w:sz w:val="22"/>
                                    </w:rPr>
                                    <w:t xml:space="preserve">+91 – </w:t>
                                  </w:r>
                                  <w:r>
                                    <w:rPr>
                                      <w:sz w:val="22"/>
                                    </w:rPr>
                                    <w:t>9702406091</w:t>
                                  </w:r>
                                </w:p>
                                <w:p w14:paraId="52E42A6C" w14:textId="77777777" w:rsidR="004A79EE" w:rsidRDefault="004A79EE" w:rsidP="004A79EE"/>
                                <w:p w14:paraId="163C4C5A" w14:textId="77777777" w:rsidR="004A79EE" w:rsidRDefault="004A79EE" w:rsidP="004A79EE">
                                  <w:r w:rsidRPr="003C6FE4">
                                    <w:rPr>
                                      <w:rFonts w:asciiTheme="majorHAnsi" w:eastAsiaTheme="majorEastAsia" w:hAnsiTheme="majorHAnsi" w:cstheme="majorBidi"/>
                                      <w:b/>
                                      <w:caps/>
                                      <w:color w:val="535356" w:themeColor="accent1" w:themeShade="BF"/>
                                      <w:sz w:val="24"/>
                                      <w:szCs w:val="24"/>
                                    </w:rPr>
                                    <w:t>EMAIL</w:t>
                                  </w:r>
                                </w:p>
                                <w:p w14:paraId="2249C761" w14:textId="77777777" w:rsidR="004A79EE" w:rsidRDefault="004A79EE" w:rsidP="004A79EE">
                                  <w:pPr>
                                    <w:rPr>
                                      <w:sz w:val="22"/>
                                    </w:rPr>
                                  </w:pPr>
                                  <w:r>
                                    <w:t>adhisharma56@gmail.com</w:t>
                                  </w:r>
                                </w:p>
                                <w:p w14:paraId="03728DF0" w14:textId="77777777" w:rsidR="004A79EE" w:rsidRPr="00955B86" w:rsidRDefault="004A79EE" w:rsidP="004A79EE">
                                  <w:pPr>
                                    <w:rPr>
                                      <w:rStyle w:val="Hyperlink"/>
                                      <w:sz w:val="22"/>
                                    </w:rPr>
                                  </w:pPr>
                                </w:p>
                                <w:p w14:paraId="5CBBDE6B" w14:textId="77777777" w:rsidR="004A79EE" w:rsidRDefault="004A79EE" w:rsidP="004A79EE">
                                  <w:pPr>
                                    <w:rPr>
                                      <w:rFonts w:asciiTheme="majorHAnsi" w:eastAsiaTheme="majorEastAsia" w:hAnsiTheme="majorHAnsi" w:cstheme="majorBidi"/>
                                      <w:b/>
                                      <w:caps/>
                                      <w:color w:val="535356" w:themeColor="accent1" w:themeShade="BF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228600" tIns="228600" rIns="228600" bIns="2286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303DB0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0;margin-top:132.15pt;width:176.9pt;height:577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" o:allowincell="f" filled="f" fillcolor="#e9ede1 [822]" stroked="f" strokecolor="#405564 [1605]" strokeweight="6pt">
                      <v:stroke linestyle="thickThin"/>
                      <v:path arrowok="t"/>
                      <v:textbox inset="18pt,18pt,18pt,18pt">
                        <w:txbxContent>
                          <w:sdt>
                            <w:sdtPr>
                              <w:id w:val="-350956539"/>
                              <w:placeholder>
                                <w:docPart w:val="163FBBF5536F4039BD93D0E5294B584E"/>
                              </w:placeholder>
                              <w:temporary/>
                              <w:showingPlcHdr/>
                            </w:sdtPr>
                            <w:sdtContent>
                              <w:p w14:paraId="0A9F47D2" w14:textId="77777777" w:rsidR="004A79EE" w:rsidRDefault="004A79EE" w:rsidP="004A79EE">
                                <w:pPr>
                                  <w:pStyle w:val="Heading3"/>
                                </w:pPr>
                                <w:r w:rsidRPr="00685603">
                                  <w:t>Profile</w:t>
                                </w:r>
                              </w:p>
                            </w:sdtContent>
                          </w:sdt>
                          <w:p w14:paraId="1B92EFCD" w14:textId="77777777" w:rsidR="004A79EE" w:rsidRDefault="004A79EE" w:rsidP="004A79EE">
                            <w:pPr>
                              <w:rPr>
                                <w:sz w:val="22"/>
                              </w:rPr>
                            </w:pPr>
                            <w:r w:rsidRPr="00586550">
                              <w:rPr>
                                <w:sz w:val="22"/>
                              </w:rPr>
                              <w:t xml:space="preserve">Professional bartender with 5+ years of experience at busy bars and pubs in the Huntington Park area. Knowledge of over 100 cocktail recipes and invented 3 new mixed beverage recipes which increased bar revenue by 5% combined. Looking to leverage friendly attitude and quick customer service to become the bar supervisor at The Neighborhood Dive. </w:t>
                            </w:r>
                          </w:p>
                          <w:sdt>
                            <w:sdtPr>
                              <w:id w:val="662516442"/>
                              <w:temporary/>
                              <w:showingPlcHdr/>
                            </w:sdtPr>
                            <w:sdtContent>
                              <w:p w14:paraId="6F063AE6" w14:textId="77777777" w:rsidR="004A79EE" w:rsidRPr="00CB0055" w:rsidRDefault="004A79EE" w:rsidP="004A79EE">
                                <w:pPr>
                                  <w:pStyle w:val="Heading3"/>
                                </w:pPr>
                                <w:r w:rsidRPr="003C6FE4">
                                  <w:rPr>
                                    <w:sz w:val="24"/>
                                  </w:rPr>
                                  <w:t>Hobbies</w:t>
                                </w:r>
                              </w:p>
                            </w:sdtContent>
                          </w:sdt>
                          <w:p w14:paraId="5D0E88EE" w14:textId="77777777" w:rsidR="004A79EE" w:rsidRPr="00955B86" w:rsidRDefault="004A79EE" w:rsidP="004A79EE">
                            <w:pPr>
                              <w:rPr>
                                <w:sz w:val="22"/>
                              </w:rPr>
                            </w:pPr>
                            <w:r w:rsidRPr="00955B86">
                              <w:rPr>
                                <w:sz w:val="22"/>
                              </w:rPr>
                              <w:t xml:space="preserve">I enjoy traveling </w:t>
                            </w:r>
                            <w:proofErr w:type="gramStart"/>
                            <w:r w:rsidRPr="00955B86">
                              <w:rPr>
                                <w:sz w:val="22"/>
                              </w:rPr>
                              <w:t>and also</w:t>
                            </w:r>
                            <w:proofErr w:type="gramEnd"/>
                            <w:r w:rsidRPr="00955B86">
                              <w:rPr>
                                <w:sz w:val="22"/>
                              </w:rPr>
                              <w:t xml:space="preserve"> passionate about all things camping, hunting, and fishing and look forward to spending time with family.</w:t>
                            </w:r>
                          </w:p>
                          <w:p w14:paraId="11A80A93" w14:textId="77777777" w:rsidR="004A79EE" w:rsidRDefault="004A79EE" w:rsidP="004A79EE">
                            <w:pPr>
                              <w:rPr>
                                <w:lang w:val="en-IN"/>
                              </w:rPr>
                            </w:pPr>
                          </w:p>
                          <w:p w14:paraId="76AA6365" w14:textId="77777777" w:rsidR="004A79EE" w:rsidRPr="00955B86" w:rsidRDefault="004A79EE" w:rsidP="004A79EE">
                            <w:pPr>
                              <w:rPr>
                                <w:sz w:val="22"/>
                              </w:rPr>
                            </w:pPr>
                          </w:p>
                          <w:p w14:paraId="01B40A2A" w14:textId="77777777" w:rsidR="004A79EE" w:rsidRDefault="004A79EE" w:rsidP="004A79EE">
                            <w:pPr>
                              <w:pStyle w:val="Heading3"/>
                              <w:rPr>
                                <w:sz w:val="28"/>
                                <w:lang w:val="en-IN"/>
                              </w:rPr>
                            </w:pPr>
                            <w:r w:rsidRPr="00955B86">
                              <w:rPr>
                                <w:sz w:val="28"/>
                                <w:lang w:val="en-IN"/>
                              </w:rPr>
                              <w:t>Get in touch!</w:t>
                            </w:r>
                          </w:p>
                          <w:p w14:paraId="72F69318" w14:textId="77777777" w:rsidR="004A79EE" w:rsidRPr="003C6FE4" w:rsidRDefault="004A79EE" w:rsidP="004A79EE">
                            <w:pPr>
                              <w:rPr>
                                <w:rFonts w:asciiTheme="majorHAnsi" w:eastAsiaTheme="majorEastAsia" w:hAnsiTheme="majorHAnsi" w:cstheme="majorBidi"/>
                                <w:b/>
                                <w:caps/>
                                <w:color w:val="535356" w:themeColor="accent1" w:themeShade="BF"/>
                                <w:sz w:val="24"/>
                                <w:szCs w:val="24"/>
                              </w:rPr>
                            </w:pPr>
                            <w:r w:rsidRPr="003C6FE4">
                              <w:rPr>
                                <w:rFonts w:asciiTheme="majorHAnsi" w:eastAsiaTheme="majorEastAsia" w:hAnsiTheme="majorHAnsi" w:cstheme="majorBidi"/>
                                <w:b/>
                                <w:caps/>
                                <w:color w:val="535356" w:themeColor="accent1" w:themeShade="BF"/>
                                <w:sz w:val="24"/>
                                <w:szCs w:val="24"/>
                              </w:rPr>
                              <w:t>Address</w:t>
                            </w:r>
                          </w:p>
                          <w:p w14:paraId="7875F581" w14:textId="77777777" w:rsidR="004A79EE" w:rsidRDefault="004A79EE" w:rsidP="004A79EE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Room No. </w:t>
                            </w:r>
                            <w:proofErr w:type="gramStart"/>
                            <w:r>
                              <w:rPr>
                                <w:sz w:val="22"/>
                              </w:rPr>
                              <w:t xml:space="preserve">9,  </w:t>
                            </w:r>
                            <w:proofErr w:type="spellStart"/>
                            <w:r>
                              <w:rPr>
                                <w:sz w:val="22"/>
                              </w:rPr>
                              <w:t>Varak</w:t>
                            </w:r>
                            <w:proofErr w:type="spellEnd"/>
                            <w:proofErr w:type="gramEnd"/>
                            <w:r>
                              <w:rPr>
                                <w:sz w:val="22"/>
                              </w:rPr>
                              <w:t xml:space="preserve"> Chawl </w:t>
                            </w:r>
                            <w:proofErr w:type="spellStart"/>
                            <w:r>
                              <w:rPr>
                                <w:sz w:val="22"/>
                              </w:rPr>
                              <w:t>Dmello</w:t>
                            </w:r>
                            <w:proofErr w:type="spellEnd"/>
                            <w:r>
                              <w:rPr>
                                <w:sz w:val="22"/>
                              </w:rPr>
                              <w:t xml:space="preserve"> Compound Datta Mandir Road </w:t>
                            </w:r>
                            <w:proofErr w:type="spellStart"/>
                            <w:r>
                              <w:rPr>
                                <w:sz w:val="22"/>
                              </w:rPr>
                              <w:t>Vakola</w:t>
                            </w:r>
                            <w:proofErr w:type="spellEnd"/>
                            <w:r>
                              <w:rPr>
                                <w:sz w:val="22"/>
                              </w:rPr>
                              <w:t xml:space="preserve"> Bridge Santacruz East Mumbai – 400055.</w:t>
                            </w:r>
                          </w:p>
                          <w:p w14:paraId="60585B75" w14:textId="77777777" w:rsidR="004A79EE" w:rsidRPr="004A79EE" w:rsidRDefault="004A79EE" w:rsidP="004A79EE">
                            <w:pPr>
                              <w:rPr>
                                <w:lang w:val="en-IN"/>
                              </w:rPr>
                            </w:pPr>
                          </w:p>
                          <w:p w14:paraId="38B9929D" w14:textId="77777777" w:rsidR="004A79EE" w:rsidRDefault="004A79EE" w:rsidP="004A79EE">
                            <w:r w:rsidRPr="003C6FE4">
                              <w:rPr>
                                <w:rFonts w:asciiTheme="majorHAnsi" w:eastAsiaTheme="majorEastAsia" w:hAnsiTheme="majorHAnsi" w:cstheme="majorBidi"/>
                                <w:b/>
                                <w:caps/>
                                <w:color w:val="535356" w:themeColor="accent1" w:themeShade="BF"/>
                                <w:sz w:val="24"/>
                                <w:szCs w:val="24"/>
                              </w:rPr>
                              <w:t>PHONE</w:t>
                            </w:r>
                          </w:p>
                          <w:p w14:paraId="423A5538" w14:textId="77777777" w:rsidR="004A79EE" w:rsidRPr="00955B86" w:rsidRDefault="004A79EE" w:rsidP="004A79EE">
                            <w:pPr>
                              <w:rPr>
                                <w:sz w:val="22"/>
                              </w:rPr>
                            </w:pPr>
                            <w:r w:rsidRPr="00955B86">
                              <w:rPr>
                                <w:sz w:val="22"/>
                              </w:rPr>
                              <w:t xml:space="preserve">+91 – </w:t>
                            </w:r>
                            <w:r>
                              <w:rPr>
                                <w:sz w:val="22"/>
                              </w:rPr>
                              <w:t>9702406091</w:t>
                            </w:r>
                          </w:p>
                          <w:p w14:paraId="52E42A6C" w14:textId="77777777" w:rsidR="004A79EE" w:rsidRDefault="004A79EE" w:rsidP="004A79EE"/>
                          <w:p w14:paraId="163C4C5A" w14:textId="77777777" w:rsidR="004A79EE" w:rsidRDefault="004A79EE" w:rsidP="004A79EE">
                            <w:r w:rsidRPr="003C6FE4">
                              <w:rPr>
                                <w:rFonts w:asciiTheme="majorHAnsi" w:eastAsiaTheme="majorEastAsia" w:hAnsiTheme="majorHAnsi" w:cstheme="majorBidi"/>
                                <w:b/>
                                <w:caps/>
                                <w:color w:val="535356" w:themeColor="accent1" w:themeShade="BF"/>
                                <w:sz w:val="24"/>
                                <w:szCs w:val="24"/>
                              </w:rPr>
                              <w:t>EMAIL</w:t>
                            </w:r>
                          </w:p>
                          <w:p w14:paraId="2249C761" w14:textId="77777777" w:rsidR="004A79EE" w:rsidRDefault="004A79EE" w:rsidP="004A79EE">
                            <w:pPr>
                              <w:rPr>
                                <w:sz w:val="22"/>
                              </w:rPr>
                            </w:pPr>
                            <w:r>
                              <w:t>adhisharma56@gmail.com</w:t>
                            </w:r>
                          </w:p>
                          <w:p w14:paraId="03728DF0" w14:textId="77777777" w:rsidR="004A79EE" w:rsidRPr="00955B86" w:rsidRDefault="004A79EE" w:rsidP="004A79EE">
                            <w:pPr>
                              <w:rPr>
                                <w:rStyle w:val="Hyperlink"/>
                                <w:sz w:val="22"/>
                              </w:rPr>
                            </w:pPr>
                          </w:p>
                          <w:p w14:paraId="5CBBDE6B" w14:textId="77777777" w:rsidR="004A79EE" w:rsidRDefault="004A79EE" w:rsidP="004A79EE">
                            <w:pPr>
                              <w:rPr>
                                <w:rFonts w:asciiTheme="majorHAnsi" w:eastAsiaTheme="majorEastAsia" w:hAnsiTheme="majorHAnsi" w:cstheme="majorBidi"/>
                                <w:b/>
                                <w:caps/>
                                <w:color w:val="535356" w:themeColor="accent1" w:themeShade="B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  <w10:wrap type="square" anchorx="page" anchory="page"/>
                    </v:shape>
                  </w:pict>
                </mc:Fallback>
              </mc:AlternateContent>
            </w:r>
          </w:p>
        </w:tc>
        <w:tc>
          <w:tcPr>
            <w:tcW w:w="768" w:type="dxa"/>
          </w:tcPr>
          <w:p w14:paraId="57D31F86" w14:textId="77777777" w:rsidR="00F01F51" w:rsidRDefault="00F01F51" w:rsidP="00A45E5C">
            <w:pPr>
              <w:tabs>
                <w:tab w:val="left" w:pos="990"/>
              </w:tabs>
            </w:pPr>
          </w:p>
        </w:tc>
        <w:tc>
          <w:tcPr>
            <w:tcW w:w="6422" w:type="dxa"/>
            <w:vAlign w:val="bottom"/>
          </w:tcPr>
          <w:tbl>
            <w:tblPr>
              <w:tblpPr w:leftFromText="180" w:rightFromText="180" w:vertAnchor="page" w:horzAnchor="margin" w:tblpY="706"/>
              <w:tblOverlap w:val="never"/>
              <w:tblW w:w="6422" w:type="dxa"/>
              <w:tblLayout w:type="fixed"/>
              <w:tblCellMar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6422"/>
            </w:tblGrid>
            <w:tr w:rsidR="004A79EE" w:rsidRPr="004A79EE" w14:paraId="4E62E383" w14:textId="77777777" w:rsidTr="004A79EE">
              <w:tc>
                <w:tcPr>
                  <w:tcW w:w="6422" w:type="dxa"/>
                </w:tcPr>
                <w:p w14:paraId="2055597E" w14:textId="77777777" w:rsidR="004A79EE" w:rsidRDefault="00000000" w:rsidP="004A79EE">
                  <w:pPr>
                    <w:pStyle w:val="Heading2"/>
                  </w:pPr>
                  <w:sdt>
                    <w:sdtPr>
                      <w:id w:val="1049110328"/>
                      <w:placeholder>
                        <w:docPart w:val="9B5785FB707C41D4A118D9E31BA33D0F"/>
                      </w:placeholder>
                      <w:temporary/>
                      <w:showingPlcHdr/>
                    </w:sdtPr>
                    <w:sdtContent>
                      <w:r w:rsidR="004A79EE" w:rsidRPr="00955B86">
                        <w:rPr>
                          <w:sz w:val="28"/>
                          <w:szCs w:val="28"/>
                        </w:rPr>
                        <w:t>EDUCATION</w:t>
                      </w:r>
                    </w:sdtContent>
                  </w:sdt>
                </w:p>
                <w:p w14:paraId="0556E742" w14:textId="77777777" w:rsidR="004A79EE" w:rsidRPr="00B56A03" w:rsidRDefault="004A79EE" w:rsidP="004A79EE">
                  <w:pPr>
                    <w:pStyle w:val="Heading4"/>
                    <w:rPr>
                      <w:caps/>
                      <w:sz w:val="24"/>
                      <w:szCs w:val="24"/>
                    </w:rPr>
                  </w:pPr>
                  <w:r>
                    <w:rPr>
                      <w:caps/>
                      <w:sz w:val="24"/>
                      <w:szCs w:val="24"/>
                    </w:rPr>
                    <w:t xml:space="preserve">Higher SECOnDaRY CERTIFICATE (HSC) </w:t>
                  </w:r>
                  <w:r w:rsidRPr="00B56A03">
                    <w:rPr>
                      <w:caps/>
                      <w:sz w:val="24"/>
                      <w:szCs w:val="24"/>
                    </w:rPr>
                    <w:t>- 2</w:t>
                  </w:r>
                  <w:r>
                    <w:rPr>
                      <w:caps/>
                      <w:sz w:val="24"/>
                      <w:szCs w:val="24"/>
                    </w:rPr>
                    <w:t>017</w:t>
                  </w:r>
                </w:p>
                <w:p w14:paraId="71F27018" w14:textId="77777777" w:rsidR="004A79EE" w:rsidRDefault="004A79EE" w:rsidP="004A79EE">
                  <w:pPr>
                    <w:rPr>
                      <w:sz w:val="22"/>
                    </w:rPr>
                  </w:pPr>
                  <w:r>
                    <w:rPr>
                      <w:sz w:val="22"/>
                    </w:rPr>
                    <w:t xml:space="preserve">Alpha Junior College </w:t>
                  </w:r>
                  <w:proofErr w:type="gramStart"/>
                  <w:r>
                    <w:rPr>
                      <w:sz w:val="22"/>
                    </w:rPr>
                    <w:t>of</w:t>
                  </w:r>
                  <w:r w:rsidRPr="00B247C9">
                    <w:rPr>
                      <w:sz w:val="22"/>
                    </w:rPr>
                    <w:t>,</w:t>
                  </w:r>
                  <w:proofErr w:type="gramEnd"/>
                  <w:r w:rsidRPr="00B247C9">
                    <w:rPr>
                      <w:sz w:val="22"/>
                    </w:rPr>
                    <w:t xml:space="preserve"> Science and Commerce</w:t>
                  </w:r>
                  <w:r>
                    <w:rPr>
                      <w:sz w:val="22"/>
                    </w:rPr>
                    <w:t>.</w:t>
                  </w:r>
                </w:p>
                <w:p w14:paraId="7CC32D7E" w14:textId="77777777" w:rsidR="004A79EE" w:rsidRPr="00955B86" w:rsidRDefault="004A79EE" w:rsidP="004A79EE">
                  <w:pPr>
                    <w:rPr>
                      <w:sz w:val="22"/>
                    </w:rPr>
                  </w:pPr>
                  <w:r w:rsidRPr="00955B86">
                    <w:rPr>
                      <w:sz w:val="22"/>
                    </w:rPr>
                    <w:t>(</w:t>
                  </w:r>
                  <w:r>
                    <w:rPr>
                      <w:sz w:val="22"/>
                    </w:rPr>
                    <w:t>(Mumbai</w:t>
                  </w:r>
                  <w:r w:rsidRPr="00955B86">
                    <w:rPr>
                      <w:sz w:val="22"/>
                    </w:rPr>
                    <w:t xml:space="preserve"> Maharashtra, India – 4</w:t>
                  </w:r>
                  <w:r>
                    <w:rPr>
                      <w:sz w:val="22"/>
                    </w:rPr>
                    <w:t>000</w:t>
                  </w:r>
                  <w:r w:rsidRPr="00955B86">
                    <w:rPr>
                      <w:sz w:val="22"/>
                    </w:rPr>
                    <w:t>)</w:t>
                  </w:r>
                </w:p>
                <w:p w14:paraId="66B546D0" w14:textId="77777777" w:rsidR="004A79EE" w:rsidRDefault="004A79EE" w:rsidP="004A79EE"/>
                <w:p w14:paraId="536A8622" w14:textId="77777777" w:rsidR="004A79EE" w:rsidRPr="00B56A03" w:rsidRDefault="004A79EE" w:rsidP="004A79EE">
                  <w:pPr>
                    <w:pStyle w:val="Heading4"/>
                    <w:rPr>
                      <w:caps/>
                      <w:sz w:val="24"/>
                      <w:szCs w:val="24"/>
                    </w:rPr>
                  </w:pPr>
                  <w:r>
                    <w:rPr>
                      <w:caps/>
                      <w:sz w:val="24"/>
                      <w:szCs w:val="24"/>
                    </w:rPr>
                    <w:t xml:space="preserve">SECOnDaRY SCHOOL CERTIFICATE (SSC) </w:t>
                  </w:r>
                  <w:r w:rsidRPr="00B56A03">
                    <w:rPr>
                      <w:caps/>
                      <w:sz w:val="24"/>
                      <w:szCs w:val="24"/>
                    </w:rPr>
                    <w:t xml:space="preserve">- </w:t>
                  </w:r>
                  <w:r>
                    <w:rPr>
                      <w:caps/>
                      <w:sz w:val="24"/>
                      <w:szCs w:val="24"/>
                    </w:rPr>
                    <w:t>2015</w:t>
                  </w:r>
                </w:p>
                <w:p w14:paraId="38A8A7C2" w14:textId="77777777" w:rsidR="004A79EE" w:rsidRDefault="004A79EE" w:rsidP="004A79EE">
                  <w:pPr>
                    <w:rPr>
                      <w:sz w:val="22"/>
                    </w:rPr>
                  </w:pPr>
                  <w:r>
                    <w:rPr>
                      <w:sz w:val="22"/>
                    </w:rPr>
                    <w:t>National Institute of Open Schooling</w:t>
                  </w:r>
                  <w:r w:rsidRPr="007B3E9F">
                    <w:rPr>
                      <w:sz w:val="22"/>
                    </w:rPr>
                    <w:t xml:space="preserve"> </w:t>
                  </w:r>
                </w:p>
                <w:p w14:paraId="39389C69" w14:textId="058CAEB5" w:rsidR="004A79EE" w:rsidRPr="00F9043F" w:rsidRDefault="004A79EE" w:rsidP="004A79EE">
                  <w:pPr>
                    <w:rPr>
                      <w:b/>
                      <w:sz w:val="22"/>
                    </w:rPr>
                  </w:pPr>
                  <w:r>
                    <w:rPr>
                      <w:sz w:val="22"/>
                    </w:rPr>
                    <w:t>(Mumbai</w:t>
                  </w:r>
                  <w:r w:rsidRPr="00955B86">
                    <w:rPr>
                      <w:sz w:val="22"/>
                    </w:rPr>
                    <w:t xml:space="preserve"> Maharashtra, India – 4</w:t>
                  </w:r>
                  <w:r>
                    <w:rPr>
                      <w:sz w:val="22"/>
                    </w:rPr>
                    <w:t>00003</w:t>
                  </w:r>
                  <w:r w:rsidRPr="00955B86">
                    <w:rPr>
                      <w:sz w:val="22"/>
                    </w:rPr>
                    <w:t>)</w:t>
                  </w:r>
                  <w:r w:rsidRPr="00F9043F">
                    <w:rPr>
                      <w:rFonts w:asciiTheme="majorHAnsi" w:eastAsiaTheme="majorEastAsia" w:hAnsiTheme="majorHAnsi" w:cstheme="majorBidi"/>
                      <w:b/>
                      <w:caps/>
                      <w:color w:val="535356" w:themeColor="accent1" w:themeShade="BF"/>
                      <w:sz w:val="24"/>
                      <w:szCs w:val="24"/>
                    </w:rPr>
                    <w:t xml:space="preserve"> </w:t>
                  </w:r>
                </w:p>
                <w:p w14:paraId="4BD5474E" w14:textId="77777777" w:rsidR="004A79EE" w:rsidRPr="00F9043F" w:rsidRDefault="004A79EE" w:rsidP="004A79EE">
                  <w:pPr>
                    <w:rPr>
                      <w:b/>
                      <w:sz w:val="22"/>
                    </w:rPr>
                  </w:pPr>
                </w:p>
                <w:p w14:paraId="501D4909" w14:textId="77777777" w:rsidR="004A79EE" w:rsidRPr="00832818" w:rsidRDefault="004A79EE" w:rsidP="004A79EE">
                  <w:pPr>
                    <w:pStyle w:val="Heading2"/>
                    <w:rPr>
                      <w:sz w:val="28"/>
                      <w:szCs w:val="28"/>
                    </w:rPr>
                  </w:pPr>
                  <w:r w:rsidRPr="00832818">
                    <w:rPr>
                      <w:sz w:val="28"/>
                      <w:szCs w:val="28"/>
                    </w:rPr>
                    <w:t>CERTIFICATES</w:t>
                  </w:r>
                </w:p>
                <w:p w14:paraId="0E87C5F9" w14:textId="77777777" w:rsidR="004A79EE" w:rsidRDefault="004A79EE" w:rsidP="004A79EE">
                  <w:pPr>
                    <w:rPr>
                      <w:rFonts w:asciiTheme="majorHAnsi" w:eastAsiaTheme="majorEastAsia" w:hAnsiTheme="majorHAnsi" w:cstheme="majorBidi"/>
                      <w:b/>
                      <w:caps/>
                      <w:color w:val="535356" w:themeColor="accent1" w:themeShade="BF"/>
                      <w:sz w:val="24"/>
                      <w:szCs w:val="24"/>
                    </w:rPr>
                  </w:pPr>
                </w:p>
                <w:p w14:paraId="15FC85A0" w14:textId="77777777" w:rsidR="004A79EE" w:rsidRPr="004A79EE" w:rsidRDefault="004A79EE" w:rsidP="004A79EE">
                  <w:pPr>
                    <w:pStyle w:val="ListParagraph"/>
                    <w:numPr>
                      <w:ilvl w:val="0"/>
                      <w:numId w:val="14"/>
                    </w:numPr>
                    <w:ind w:left="426" w:hanging="426"/>
                    <w:rPr>
                      <w:rFonts w:asciiTheme="minorHAnsi" w:eastAsiaTheme="minorEastAsia" w:hAnsiTheme="minorHAnsi" w:cstheme="minorBidi"/>
                      <w:sz w:val="22"/>
                      <w:szCs w:val="22"/>
                    </w:rPr>
                  </w:pPr>
                  <w:r w:rsidRPr="00224E5C">
                    <w:rPr>
                      <w:rFonts w:asciiTheme="minorHAnsi" w:eastAsiaTheme="minorEastAsia" w:hAnsiTheme="minorHAnsi" w:cstheme="minorBidi"/>
                      <w:sz w:val="22"/>
                      <w:szCs w:val="22"/>
                      <w:lang w:val="en-US" w:eastAsia="ja-JP"/>
                    </w:rPr>
                    <w:t>Diploma Certificate in Bartending</w:t>
                  </w:r>
                </w:p>
                <w:p w14:paraId="3536E27A" w14:textId="2A6526C2" w:rsidR="004A79EE" w:rsidRPr="004A79EE" w:rsidRDefault="004A79EE" w:rsidP="004A79EE">
                  <w:pPr>
                    <w:pStyle w:val="ListParagraph"/>
                    <w:ind w:left="426"/>
                    <w:rPr>
                      <w:sz w:val="22"/>
                    </w:rPr>
                  </w:pPr>
                  <w:r w:rsidRPr="00224E5C">
                    <w:rPr>
                      <w:rFonts w:asciiTheme="minorHAnsi" w:eastAsiaTheme="minorEastAsia" w:hAnsiTheme="minorHAnsi" w:cstheme="minorBidi"/>
                      <w:sz w:val="22"/>
                      <w:szCs w:val="22"/>
                      <w:lang w:val="en-US" w:eastAsia="ja-JP"/>
                    </w:rPr>
                    <w:t>Cocktail &amp; Dreams</w:t>
                  </w:r>
                  <w:r>
                    <w:rPr>
                      <w:rFonts w:asciiTheme="minorHAnsi" w:eastAsiaTheme="minorEastAsia" w:hAnsiTheme="minorHAnsi" w:cstheme="minorBidi"/>
                      <w:sz w:val="22"/>
                      <w:szCs w:val="22"/>
                      <w:lang w:val="en-US" w:eastAsia="ja-JP"/>
                    </w:rPr>
                    <w:t>,</w:t>
                  </w:r>
                  <w:r w:rsidRPr="00224E5C">
                    <w:rPr>
                      <w:rFonts w:asciiTheme="minorHAnsi" w:eastAsiaTheme="minorEastAsia" w:hAnsiTheme="minorHAnsi" w:cstheme="minorBidi"/>
                      <w:sz w:val="22"/>
                      <w:szCs w:val="22"/>
                      <w:lang w:val="en-US" w:eastAsia="ja-JP"/>
                    </w:rPr>
                    <w:t xml:space="preserve"> Mumbai</w:t>
                  </w:r>
                  <w:r w:rsidRPr="00224E5C">
                    <w:rPr>
                      <w:sz w:val="22"/>
                    </w:rPr>
                    <w:t>.</w:t>
                  </w:r>
                </w:p>
                <w:sdt>
                  <w:sdtPr>
                    <w:id w:val="1001553383"/>
                    <w:placeholder>
                      <w:docPart w:val="FF56EAA55F9541B780430C0307942F41"/>
                    </w:placeholder>
                    <w:temporary/>
                    <w:showingPlcHdr/>
                  </w:sdtPr>
                  <w:sdtContent>
                    <w:p w14:paraId="159B3EA3" w14:textId="77777777" w:rsidR="004A79EE" w:rsidRDefault="004A79EE" w:rsidP="004A79EE">
                      <w:pPr>
                        <w:pStyle w:val="Heading2"/>
                      </w:pPr>
                      <w:r w:rsidRPr="00955B86">
                        <w:rPr>
                          <w:sz w:val="28"/>
                          <w:szCs w:val="28"/>
                        </w:rPr>
                        <w:t>WORK EXPERIENCE</w:t>
                      </w:r>
                    </w:p>
                  </w:sdtContent>
                </w:sdt>
                <w:p w14:paraId="7FBE9E4C" w14:textId="62DCF9E3" w:rsidR="004A79EE" w:rsidRDefault="004A79EE" w:rsidP="004A79EE">
                  <w:pPr>
                    <w:pStyle w:val="Heading4"/>
                    <w:rPr>
                      <w:sz w:val="22"/>
                    </w:rPr>
                  </w:pPr>
                  <w:r>
                    <w:rPr>
                      <w:sz w:val="22"/>
                    </w:rPr>
                    <w:t xml:space="preserve">CURRENTLY WORKING IN CARNIVAL CRUISE LINE AS GALLEY ATTENDANT </w:t>
                  </w:r>
                  <w:r w:rsidR="00AA5E2A">
                    <w:rPr>
                      <w:sz w:val="22"/>
                    </w:rPr>
                    <w:t xml:space="preserve"> </w:t>
                  </w:r>
                </w:p>
                <w:p w14:paraId="4ECBB475" w14:textId="1F2693DE" w:rsidR="004A79EE" w:rsidRDefault="004A79EE" w:rsidP="004A79EE">
                  <w:r>
                    <w:t xml:space="preserve">. </w:t>
                  </w:r>
                  <w:r w:rsidR="00AA5E2A">
                    <w:t>Cleaning -</w:t>
                  </w:r>
                  <w:proofErr w:type="gramStart"/>
                  <w:r w:rsidR="00AA5E2A">
                    <w:t>Plate ,glass</w:t>
                  </w:r>
                  <w:proofErr w:type="gramEnd"/>
                  <w:r w:rsidR="00AA5E2A">
                    <w:t xml:space="preserve">,  machine, area, </w:t>
                  </w:r>
                  <w:proofErr w:type="spellStart"/>
                  <w:r w:rsidR="00AA5E2A">
                    <w:t>spone</w:t>
                  </w:r>
                  <w:r w:rsidR="00496594">
                    <w:t>s</w:t>
                  </w:r>
                  <w:proofErr w:type="spellEnd"/>
                  <w:r w:rsidR="00496594">
                    <w:t xml:space="preserve"> </w:t>
                  </w:r>
                  <w:r w:rsidR="00AA5E2A">
                    <w:t xml:space="preserve">, hot plate , deep fat fryer </w:t>
                  </w:r>
                  <w:r w:rsidR="00496594">
                    <w:t>hand wash basin.</w:t>
                  </w:r>
                </w:p>
                <w:p w14:paraId="2603656C" w14:textId="77777777" w:rsidR="00496594" w:rsidRPr="00964360" w:rsidRDefault="00496594" w:rsidP="004A79EE"/>
                <w:p w14:paraId="77D6C73D" w14:textId="43DBD57F" w:rsidR="004A79EE" w:rsidRDefault="004A79EE" w:rsidP="004A79EE"/>
                <w:p w14:paraId="05A66E18" w14:textId="77777777" w:rsidR="004A79EE" w:rsidRPr="005942DE" w:rsidRDefault="004A79EE" w:rsidP="004A79EE"/>
                <w:p w14:paraId="5CDA36CE" w14:textId="77777777" w:rsidR="004A79EE" w:rsidRDefault="004A79EE" w:rsidP="004A79EE">
                  <w:pPr>
                    <w:pStyle w:val="Heading4"/>
                    <w:rPr>
                      <w:sz w:val="22"/>
                    </w:rPr>
                  </w:pPr>
                  <w:r>
                    <w:rPr>
                      <w:sz w:val="22"/>
                    </w:rPr>
                    <w:t xml:space="preserve"> SILVER BEACH ENTERTAINMENT &amp;HOSPITALITY - MUMBAI</w:t>
                  </w:r>
                </w:p>
                <w:p w14:paraId="3A755D7E" w14:textId="77777777" w:rsidR="004A79EE" w:rsidRDefault="004A79EE" w:rsidP="004A79EE">
                  <w:pPr>
                    <w:rPr>
                      <w:sz w:val="22"/>
                    </w:rPr>
                  </w:pPr>
                  <w:r>
                    <w:rPr>
                      <w:caps/>
                      <w:sz w:val="22"/>
                    </w:rPr>
                    <w:t>bartender</w:t>
                  </w:r>
                  <w:r>
                    <w:rPr>
                      <w:sz w:val="22"/>
                    </w:rPr>
                    <w:t xml:space="preserve"> - (</w:t>
                  </w:r>
                  <w:proofErr w:type="gramStart"/>
                  <w:r>
                    <w:rPr>
                      <w:sz w:val="22"/>
                    </w:rPr>
                    <w:t>6  Nov</w:t>
                  </w:r>
                  <w:proofErr w:type="gramEnd"/>
                  <w:r>
                    <w:rPr>
                      <w:sz w:val="22"/>
                    </w:rPr>
                    <w:t xml:space="preserve"> 2021 -1 June 2022)</w:t>
                  </w:r>
                </w:p>
                <w:p w14:paraId="439090C0" w14:textId="77777777" w:rsidR="004A79EE" w:rsidRPr="00142034" w:rsidRDefault="004A79EE" w:rsidP="004A79EE">
                  <w:pPr>
                    <w:pStyle w:val="Heading4"/>
                    <w:numPr>
                      <w:ilvl w:val="0"/>
                      <w:numId w:val="9"/>
                    </w:numPr>
                    <w:ind w:left="358"/>
                    <w:rPr>
                      <w:b w:val="0"/>
                      <w:sz w:val="22"/>
                    </w:rPr>
                  </w:pPr>
                  <w:r w:rsidRPr="00142034">
                    <w:rPr>
                      <w:b w:val="0"/>
                      <w:sz w:val="22"/>
                    </w:rPr>
                    <w:t>Assisting With Opening &amp; Closing Duties, Such Restocking the Bars with Garnishes. Straws &amp; Napkins Amusing That Bartender Have Clean Towels, Glass Ware Est.</w:t>
                  </w:r>
                </w:p>
                <w:p w14:paraId="1C0DF7C2" w14:textId="77777777" w:rsidR="004A79EE" w:rsidRPr="00142034" w:rsidRDefault="004A79EE" w:rsidP="004A79EE">
                  <w:pPr>
                    <w:pStyle w:val="Heading4"/>
                    <w:numPr>
                      <w:ilvl w:val="0"/>
                      <w:numId w:val="9"/>
                    </w:numPr>
                    <w:ind w:left="358"/>
                    <w:rPr>
                      <w:b w:val="0"/>
                      <w:sz w:val="22"/>
                    </w:rPr>
                  </w:pPr>
                  <w:r w:rsidRPr="00142034">
                    <w:rPr>
                      <w:b w:val="0"/>
                      <w:sz w:val="22"/>
                    </w:rPr>
                    <w:t>Building Guest Relations</w:t>
                  </w:r>
                </w:p>
                <w:p w14:paraId="5EE6976E" w14:textId="77777777" w:rsidR="004A79EE" w:rsidRPr="00142034" w:rsidRDefault="004A79EE" w:rsidP="004A79EE">
                  <w:pPr>
                    <w:pStyle w:val="Heading4"/>
                    <w:numPr>
                      <w:ilvl w:val="0"/>
                      <w:numId w:val="9"/>
                    </w:numPr>
                    <w:ind w:left="358"/>
                    <w:rPr>
                      <w:b w:val="0"/>
                      <w:sz w:val="22"/>
                    </w:rPr>
                  </w:pPr>
                  <w:r w:rsidRPr="00142034">
                    <w:rPr>
                      <w:b w:val="0"/>
                      <w:sz w:val="22"/>
                    </w:rPr>
                    <w:t>Learning About Menu Items &amp; Memorizing Cocktails Recipes</w:t>
                  </w:r>
                </w:p>
                <w:p w14:paraId="4F4C3B84" w14:textId="77777777" w:rsidR="004A79EE" w:rsidRPr="00142034" w:rsidRDefault="004A79EE" w:rsidP="004A79EE">
                  <w:pPr>
                    <w:pStyle w:val="Heading4"/>
                    <w:numPr>
                      <w:ilvl w:val="0"/>
                      <w:numId w:val="9"/>
                    </w:numPr>
                    <w:ind w:left="358"/>
                    <w:rPr>
                      <w:b w:val="0"/>
                      <w:sz w:val="22"/>
                    </w:rPr>
                  </w:pPr>
                  <w:r w:rsidRPr="00142034">
                    <w:rPr>
                      <w:b w:val="0"/>
                      <w:sz w:val="22"/>
                    </w:rPr>
                    <w:t xml:space="preserve">Ensuring Bar Is Well Stocked </w:t>
                  </w:r>
                  <w:proofErr w:type="gramStart"/>
                  <w:r w:rsidRPr="00142034">
                    <w:rPr>
                      <w:b w:val="0"/>
                      <w:sz w:val="22"/>
                    </w:rPr>
                    <w:t>With</w:t>
                  </w:r>
                  <w:proofErr w:type="gramEnd"/>
                  <w:r w:rsidRPr="00142034">
                    <w:rPr>
                      <w:b w:val="0"/>
                      <w:sz w:val="22"/>
                    </w:rPr>
                    <w:t xml:space="preserve"> Ice, Liquor, Wine &amp; Beer</w:t>
                  </w:r>
                </w:p>
                <w:p w14:paraId="3A9407A7" w14:textId="77777777" w:rsidR="004A79EE" w:rsidRDefault="004A79EE" w:rsidP="004A79EE">
                  <w:pPr>
                    <w:pStyle w:val="Heading4"/>
                    <w:ind w:right="-94"/>
                    <w:rPr>
                      <w:sz w:val="22"/>
                    </w:rPr>
                  </w:pPr>
                  <w:r>
                    <w:rPr>
                      <w:sz w:val="22"/>
                    </w:rPr>
                    <w:t xml:space="preserve">        </w:t>
                  </w:r>
                </w:p>
                <w:p w14:paraId="5BF65D32" w14:textId="77777777" w:rsidR="004A79EE" w:rsidRDefault="004A79EE" w:rsidP="004A79EE">
                  <w:pPr>
                    <w:pStyle w:val="Heading4"/>
                    <w:rPr>
                      <w:sz w:val="22"/>
                    </w:rPr>
                  </w:pPr>
                  <w:r>
                    <w:rPr>
                      <w:sz w:val="22"/>
                    </w:rPr>
                    <w:t>SMOKE HOUSE DELI IMPRESARIO HOSPITALITY - MUMBAI</w:t>
                  </w:r>
                </w:p>
                <w:p w14:paraId="1562249A" w14:textId="77777777" w:rsidR="004A79EE" w:rsidRDefault="004A79EE" w:rsidP="004A79EE">
                  <w:pPr>
                    <w:rPr>
                      <w:sz w:val="22"/>
                    </w:rPr>
                  </w:pPr>
                  <w:r>
                    <w:rPr>
                      <w:caps/>
                      <w:sz w:val="22"/>
                    </w:rPr>
                    <w:t>bartender</w:t>
                  </w:r>
                  <w:r>
                    <w:rPr>
                      <w:sz w:val="22"/>
                    </w:rPr>
                    <w:t xml:space="preserve"> - </w:t>
                  </w:r>
                  <w:proofErr w:type="gramStart"/>
                  <w:r>
                    <w:rPr>
                      <w:sz w:val="22"/>
                    </w:rPr>
                    <w:t>( 24</w:t>
                  </w:r>
                  <w:proofErr w:type="gramEnd"/>
                  <w:r w:rsidRPr="009430D0">
                    <w:rPr>
                      <w:sz w:val="22"/>
                      <w:vertAlign w:val="superscript"/>
                    </w:rPr>
                    <w:t>th</w:t>
                  </w:r>
                  <w:r>
                    <w:rPr>
                      <w:sz w:val="22"/>
                    </w:rPr>
                    <w:t xml:space="preserve"> Mar - </w:t>
                  </w:r>
                  <w:r w:rsidRPr="00955B86">
                    <w:rPr>
                      <w:sz w:val="22"/>
                    </w:rPr>
                    <w:t>20</w:t>
                  </w:r>
                  <w:r>
                    <w:rPr>
                      <w:sz w:val="22"/>
                    </w:rPr>
                    <w:t>18</w:t>
                  </w:r>
                  <w:r w:rsidRPr="00955B86">
                    <w:rPr>
                      <w:sz w:val="22"/>
                    </w:rPr>
                    <w:t xml:space="preserve"> – </w:t>
                  </w:r>
                  <w:r>
                    <w:rPr>
                      <w:sz w:val="22"/>
                    </w:rPr>
                    <w:t>10</w:t>
                  </w:r>
                  <w:r w:rsidRPr="009430D0">
                    <w:rPr>
                      <w:sz w:val="22"/>
                      <w:vertAlign w:val="superscript"/>
                    </w:rPr>
                    <w:t>th</w:t>
                  </w:r>
                  <w:r>
                    <w:rPr>
                      <w:sz w:val="22"/>
                    </w:rPr>
                    <w:t xml:space="preserve">  Nov - 2018)</w:t>
                  </w:r>
                </w:p>
                <w:p w14:paraId="7122EED3" w14:textId="77777777" w:rsidR="004A79EE" w:rsidRPr="00142034" w:rsidRDefault="004A79EE" w:rsidP="004A79EE">
                  <w:pPr>
                    <w:pStyle w:val="Heading4"/>
                    <w:numPr>
                      <w:ilvl w:val="0"/>
                      <w:numId w:val="9"/>
                    </w:numPr>
                    <w:ind w:left="358"/>
                    <w:rPr>
                      <w:b w:val="0"/>
                      <w:sz w:val="22"/>
                    </w:rPr>
                  </w:pPr>
                  <w:r w:rsidRPr="00142034">
                    <w:rPr>
                      <w:b w:val="0"/>
                      <w:sz w:val="22"/>
                    </w:rPr>
                    <w:t>Assisting With Opening &amp; Closing Duties, Such Restocking the Bars with Garnishes. Straws &amp; Napkins Amusing That Bartender Have Clean Towels, Glass Ware Est.</w:t>
                  </w:r>
                </w:p>
                <w:p w14:paraId="64310E69" w14:textId="77777777" w:rsidR="004A79EE" w:rsidRPr="00142034" w:rsidRDefault="004A79EE" w:rsidP="004A79EE">
                  <w:pPr>
                    <w:pStyle w:val="Heading4"/>
                    <w:numPr>
                      <w:ilvl w:val="0"/>
                      <w:numId w:val="9"/>
                    </w:numPr>
                    <w:ind w:left="358"/>
                    <w:rPr>
                      <w:b w:val="0"/>
                      <w:sz w:val="22"/>
                    </w:rPr>
                  </w:pPr>
                  <w:r w:rsidRPr="00142034">
                    <w:rPr>
                      <w:b w:val="0"/>
                      <w:sz w:val="22"/>
                    </w:rPr>
                    <w:t>Building Guest Relations</w:t>
                  </w:r>
                </w:p>
                <w:p w14:paraId="4902B26D" w14:textId="77777777" w:rsidR="004A79EE" w:rsidRPr="00142034" w:rsidRDefault="004A79EE" w:rsidP="004A79EE">
                  <w:pPr>
                    <w:pStyle w:val="Heading4"/>
                    <w:numPr>
                      <w:ilvl w:val="0"/>
                      <w:numId w:val="9"/>
                    </w:numPr>
                    <w:ind w:left="358"/>
                    <w:rPr>
                      <w:b w:val="0"/>
                      <w:sz w:val="22"/>
                    </w:rPr>
                  </w:pPr>
                  <w:r w:rsidRPr="00142034">
                    <w:rPr>
                      <w:b w:val="0"/>
                      <w:sz w:val="22"/>
                    </w:rPr>
                    <w:t>Learning About Menu Items &amp; Memorizing Cocktails Recipes</w:t>
                  </w:r>
                </w:p>
                <w:p w14:paraId="0783E91A" w14:textId="77777777" w:rsidR="004A79EE" w:rsidRPr="00142034" w:rsidRDefault="004A79EE" w:rsidP="004A79EE">
                  <w:pPr>
                    <w:pStyle w:val="Heading4"/>
                    <w:numPr>
                      <w:ilvl w:val="0"/>
                      <w:numId w:val="9"/>
                    </w:numPr>
                    <w:ind w:left="358"/>
                    <w:rPr>
                      <w:b w:val="0"/>
                      <w:sz w:val="22"/>
                    </w:rPr>
                  </w:pPr>
                  <w:r w:rsidRPr="00142034">
                    <w:rPr>
                      <w:b w:val="0"/>
                      <w:sz w:val="22"/>
                    </w:rPr>
                    <w:lastRenderedPageBreak/>
                    <w:t xml:space="preserve">Ensuring Bar Is Well Stocked </w:t>
                  </w:r>
                  <w:proofErr w:type="gramStart"/>
                  <w:r w:rsidRPr="00142034">
                    <w:rPr>
                      <w:b w:val="0"/>
                      <w:sz w:val="22"/>
                    </w:rPr>
                    <w:t>With</w:t>
                  </w:r>
                  <w:proofErr w:type="gramEnd"/>
                  <w:r w:rsidRPr="00142034">
                    <w:rPr>
                      <w:b w:val="0"/>
                      <w:sz w:val="22"/>
                    </w:rPr>
                    <w:t xml:space="preserve"> Ice, Liquor, Wine &amp; Beer</w:t>
                  </w:r>
                </w:p>
                <w:p w14:paraId="6A923454" w14:textId="77777777" w:rsidR="004A79EE" w:rsidRDefault="004A79EE" w:rsidP="004A79EE"/>
                <w:p w14:paraId="05EE68F7" w14:textId="77777777" w:rsidR="004A79EE" w:rsidRDefault="004A79EE" w:rsidP="004A79EE"/>
                <w:p w14:paraId="263D752B" w14:textId="77777777" w:rsidR="004A79EE" w:rsidRDefault="004A79EE" w:rsidP="004A79EE">
                  <w:pPr>
                    <w:pStyle w:val="Heading4"/>
                    <w:rPr>
                      <w:sz w:val="22"/>
                    </w:rPr>
                  </w:pPr>
                  <w:r>
                    <w:rPr>
                      <w:sz w:val="22"/>
                    </w:rPr>
                    <w:t>HUSTTLE BAR &amp; BISTRO MAGIC MOON HOSPITALITY</w:t>
                  </w:r>
                </w:p>
                <w:p w14:paraId="1EC4B742" w14:textId="77777777" w:rsidR="004A79EE" w:rsidRDefault="004A79EE" w:rsidP="004A79EE">
                  <w:pPr>
                    <w:rPr>
                      <w:sz w:val="22"/>
                    </w:rPr>
                  </w:pPr>
                  <w:r>
                    <w:rPr>
                      <w:sz w:val="22"/>
                    </w:rPr>
                    <w:t xml:space="preserve">- BARTENDER </w:t>
                  </w:r>
                  <w:proofErr w:type="gramStart"/>
                  <w:r>
                    <w:rPr>
                      <w:sz w:val="22"/>
                    </w:rPr>
                    <w:t>( 14</w:t>
                  </w:r>
                  <w:proofErr w:type="gramEnd"/>
                  <w:r>
                    <w:rPr>
                      <w:sz w:val="22"/>
                    </w:rPr>
                    <w:t xml:space="preserve"> Nov- </w:t>
                  </w:r>
                  <w:r w:rsidRPr="00955B86">
                    <w:rPr>
                      <w:sz w:val="22"/>
                    </w:rPr>
                    <w:t>201</w:t>
                  </w:r>
                  <w:r>
                    <w:rPr>
                      <w:sz w:val="22"/>
                    </w:rPr>
                    <w:t>8</w:t>
                  </w:r>
                  <w:r w:rsidRPr="00955B86">
                    <w:rPr>
                      <w:sz w:val="22"/>
                    </w:rPr>
                    <w:t xml:space="preserve">  – </w:t>
                  </w:r>
                  <w:r>
                    <w:rPr>
                      <w:sz w:val="22"/>
                    </w:rPr>
                    <w:t>10</w:t>
                  </w:r>
                  <w:r w:rsidRPr="000A3805">
                    <w:rPr>
                      <w:sz w:val="22"/>
                      <w:vertAlign w:val="superscript"/>
                    </w:rPr>
                    <w:t>th</w:t>
                  </w:r>
                  <w:r>
                    <w:rPr>
                      <w:sz w:val="22"/>
                    </w:rPr>
                    <w:t xml:space="preserve">  Feb - 2020)</w:t>
                  </w:r>
                </w:p>
                <w:p w14:paraId="7BB72123" w14:textId="77777777" w:rsidR="004A79EE" w:rsidRPr="00142034" w:rsidRDefault="004A79EE" w:rsidP="004A79EE">
                  <w:pPr>
                    <w:pStyle w:val="Heading4"/>
                    <w:numPr>
                      <w:ilvl w:val="0"/>
                      <w:numId w:val="9"/>
                    </w:numPr>
                    <w:ind w:left="358"/>
                    <w:rPr>
                      <w:b w:val="0"/>
                      <w:sz w:val="22"/>
                    </w:rPr>
                  </w:pPr>
                  <w:r w:rsidRPr="00142034">
                    <w:rPr>
                      <w:b w:val="0"/>
                      <w:sz w:val="22"/>
                    </w:rPr>
                    <w:t xml:space="preserve">Working Closely </w:t>
                  </w:r>
                  <w:proofErr w:type="gramStart"/>
                  <w:r w:rsidRPr="00142034">
                    <w:rPr>
                      <w:b w:val="0"/>
                      <w:sz w:val="22"/>
                    </w:rPr>
                    <w:t>With</w:t>
                  </w:r>
                  <w:proofErr w:type="gramEnd"/>
                  <w:r w:rsidRPr="00142034">
                    <w:rPr>
                      <w:b w:val="0"/>
                      <w:sz w:val="22"/>
                    </w:rPr>
                    <w:t xml:space="preserve"> the Management</w:t>
                  </w:r>
                  <w:r>
                    <w:rPr>
                      <w:b w:val="0"/>
                      <w:sz w:val="22"/>
                    </w:rPr>
                    <w:t xml:space="preserve"> Of The Bar To Plan Monthly promotion</w:t>
                  </w:r>
                  <w:r w:rsidRPr="00142034">
                    <w:rPr>
                      <w:b w:val="0"/>
                      <w:sz w:val="22"/>
                    </w:rPr>
                    <w:t xml:space="preserve"> &amp; Offers</w:t>
                  </w:r>
                </w:p>
                <w:p w14:paraId="3B7F2477" w14:textId="77777777" w:rsidR="004A79EE" w:rsidRPr="00142034" w:rsidRDefault="004A79EE" w:rsidP="004A79EE">
                  <w:pPr>
                    <w:pStyle w:val="Heading4"/>
                    <w:numPr>
                      <w:ilvl w:val="0"/>
                      <w:numId w:val="9"/>
                    </w:numPr>
                    <w:ind w:left="358"/>
                    <w:rPr>
                      <w:b w:val="0"/>
                      <w:sz w:val="22"/>
                    </w:rPr>
                  </w:pPr>
                  <w:r w:rsidRPr="00142034">
                    <w:rPr>
                      <w:b w:val="0"/>
                      <w:sz w:val="22"/>
                    </w:rPr>
                    <w:t>Handling Stock Inventory</w:t>
                  </w:r>
                </w:p>
                <w:p w14:paraId="17A6C0AD" w14:textId="77777777" w:rsidR="004A79EE" w:rsidRPr="00142034" w:rsidRDefault="004A79EE" w:rsidP="004A79EE">
                  <w:pPr>
                    <w:pStyle w:val="Heading4"/>
                    <w:numPr>
                      <w:ilvl w:val="0"/>
                      <w:numId w:val="9"/>
                    </w:numPr>
                    <w:ind w:left="358"/>
                    <w:rPr>
                      <w:b w:val="0"/>
                      <w:sz w:val="22"/>
                    </w:rPr>
                  </w:pPr>
                  <w:r w:rsidRPr="00142034">
                    <w:rPr>
                      <w:b w:val="0"/>
                      <w:sz w:val="22"/>
                    </w:rPr>
                    <w:t xml:space="preserve">Assisting the Manager with Day </w:t>
                  </w:r>
                  <w:proofErr w:type="gramStart"/>
                  <w:r w:rsidRPr="00142034">
                    <w:rPr>
                      <w:b w:val="0"/>
                      <w:sz w:val="22"/>
                    </w:rPr>
                    <w:t>To</w:t>
                  </w:r>
                  <w:proofErr w:type="gramEnd"/>
                  <w:r w:rsidRPr="00142034">
                    <w:rPr>
                      <w:b w:val="0"/>
                      <w:sz w:val="22"/>
                    </w:rPr>
                    <w:t xml:space="preserve"> Day Operation Of The Bar</w:t>
                  </w:r>
                </w:p>
                <w:p w14:paraId="733A5F59" w14:textId="77777777" w:rsidR="004A79EE" w:rsidRPr="00142034" w:rsidRDefault="004A79EE" w:rsidP="004A79EE">
                  <w:pPr>
                    <w:pStyle w:val="Heading4"/>
                    <w:numPr>
                      <w:ilvl w:val="0"/>
                      <w:numId w:val="9"/>
                    </w:numPr>
                    <w:ind w:left="358"/>
                    <w:rPr>
                      <w:b w:val="0"/>
                      <w:sz w:val="22"/>
                    </w:rPr>
                  </w:pPr>
                  <w:r w:rsidRPr="00142034">
                    <w:rPr>
                      <w:b w:val="0"/>
                      <w:sz w:val="22"/>
                    </w:rPr>
                    <w:t xml:space="preserve">Preparing Alcoholic Beverages and </w:t>
                  </w:r>
                  <w:proofErr w:type="gramStart"/>
                  <w:r w:rsidRPr="00142034">
                    <w:rPr>
                      <w:b w:val="0"/>
                      <w:sz w:val="22"/>
                    </w:rPr>
                    <w:t>Non Alcoholic</w:t>
                  </w:r>
                  <w:proofErr w:type="gramEnd"/>
                </w:p>
                <w:p w14:paraId="2168C382" w14:textId="77777777" w:rsidR="004A79EE" w:rsidRPr="00142034" w:rsidRDefault="004A79EE" w:rsidP="004A79EE">
                  <w:pPr>
                    <w:pStyle w:val="Heading4"/>
                    <w:numPr>
                      <w:ilvl w:val="0"/>
                      <w:numId w:val="9"/>
                    </w:numPr>
                    <w:ind w:left="358"/>
                    <w:rPr>
                      <w:b w:val="0"/>
                      <w:sz w:val="22"/>
                    </w:rPr>
                  </w:pPr>
                  <w:r w:rsidRPr="00142034">
                    <w:rPr>
                      <w:b w:val="0"/>
                      <w:sz w:val="22"/>
                    </w:rPr>
                    <w:t>Beverages for The Bar</w:t>
                  </w:r>
                </w:p>
                <w:p w14:paraId="4B21148A" w14:textId="77777777" w:rsidR="004A79EE" w:rsidRPr="00142034" w:rsidRDefault="004A79EE" w:rsidP="004A79EE">
                  <w:pPr>
                    <w:pStyle w:val="Heading4"/>
                    <w:numPr>
                      <w:ilvl w:val="0"/>
                      <w:numId w:val="9"/>
                    </w:numPr>
                    <w:ind w:left="358"/>
                    <w:rPr>
                      <w:b w:val="0"/>
                      <w:sz w:val="22"/>
                    </w:rPr>
                  </w:pPr>
                  <w:r w:rsidRPr="00142034">
                    <w:rPr>
                      <w:b w:val="0"/>
                      <w:sz w:val="22"/>
                    </w:rPr>
                    <w:t>Plan &amp; Present Bar Menu</w:t>
                  </w:r>
                </w:p>
                <w:p w14:paraId="4F1DC275" w14:textId="77777777" w:rsidR="004A79EE" w:rsidRDefault="004A79EE" w:rsidP="004A79EE">
                  <w:pPr>
                    <w:pStyle w:val="Heading4"/>
                    <w:numPr>
                      <w:ilvl w:val="0"/>
                      <w:numId w:val="9"/>
                    </w:numPr>
                    <w:ind w:left="358"/>
                    <w:rPr>
                      <w:b w:val="0"/>
                      <w:sz w:val="22"/>
                    </w:rPr>
                  </w:pPr>
                  <w:r w:rsidRPr="00142034">
                    <w:rPr>
                      <w:b w:val="0"/>
                      <w:sz w:val="22"/>
                    </w:rPr>
                    <w:t>Set Up &amp; Organize Bar Area &amp; Tables</w:t>
                  </w:r>
                  <w:r>
                    <w:rPr>
                      <w:b w:val="0"/>
                      <w:sz w:val="22"/>
                    </w:rPr>
                    <w:t xml:space="preserve">  </w:t>
                  </w:r>
                </w:p>
                <w:p w14:paraId="43B9D18E" w14:textId="77777777" w:rsidR="004A79EE" w:rsidRDefault="004A79EE" w:rsidP="004A79EE">
                  <w:pPr>
                    <w:pStyle w:val="Heading4"/>
                    <w:rPr>
                      <w:b w:val="0"/>
                      <w:sz w:val="22"/>
                    </w:rPr>
                  </w:pPr>
                </w:p>
                <w:p w14:paraId="4AA90043" w14:textId="77777777" w:rsidR="004A79EE" w:rsidRDefault="004A79EE" w:rsidP="004A79EE">
                  <w:pPr>
                    <w:pStyle w:val="Heading2"/>
                  </w:pPr>
                  <w:r>
                    <w:rPr>
                      <w:b w:val="0"/>
                    </w:rPr>
                    <w:t xml:space="preserve">  </w:t>
                  </w:r>
                  <w:r>
                    <w:rPr>
                      <w:rFonts w:asciiTheme="minorHAnsi" w:eastAsiaTheme="minorEastAsia" w:hAnsiTheme="minorHAnsi" w:cstheme="minorBidi"/>
                      <w:bCs w:val="0"/>
                      <w:caps w:val="0"/>
                      <w:szCs w:val="22"/>
                    </w:rPr>
                    <w:t xml:space="preserve"> SKILL</w:t>
                  </w:r>
                </w:p>
                <w:p w14:paraId="507BF5B6" w14:textId="77777777" w:rsidR="004A79EE" w:rsidRPr="00977824" w:rsidRDefault="004A79EE" w:rsidP="004A79EE">
                  <w:pPr>
                    <w:pStyle w:val="Heading4"/>
                    <w:numPr>
                      <w:ilvl w:val="0"/>
                      <w:numId w:val="9"/>
                    </w:numPr>
                    <w:ind w:left="358"/>
                    <w:rPr>
                      <w:b w:val="0"/>
                      <w:sz w:val="22"/>
                    </w:rPr>
                  </w:pPr>
                  <w:r w:rsidRPr="00977824">
                    <w:rPr>
                      <w:b w:val="0"/>
                      <w:sz w:val="22"/>
                    </w:rPr>
                    <w:t>Customer Service Skills</w:t>
                  </w:r>
                </w:p>
                <w:p w14:paraId="3E8E2C1F" w14:textId="77777777" w:rsidR="004A79EE" w:rsidRPr="00977824" w:rsidRDefault="004A79EE" w:rsidP="004A79EE">
                  <w:pPr>
                    <w:pStyle w:val="Heading4"/>
                    <w:numPr>
                      <w:ilvl w:val="0"/>
                      <w:numId w:val="9"/>
                    </w:numPr>
                    <w:ind w:left="358"/>
                    <w:rPr>
                      <w:b w:val="0"/>
                      <w:sz w:val="22"/>
                    </w:rPr>
                  </w:pPr>
                  <w:r w:rsidRPr="00977824">
                    <w:rPr>
                      <w:b w:val="0"/>
                      <w:sz w:val="22"/>
                    </w:rPr>
                    <w:t>Knowledge of Variety of Drink Recipes</w:t>
                  </w:r>
                </w:p>
                <w:p w14:paraId="6F3F7567" w14:textId="77777777" w:rsidR="004A79EE" w:rsidRPr="00977824" w:rsidRDefault="004A79EE" w:rsidP="004A79EE">
                  <w:pPr>
                    <w:pStyle w:val="Heading4"/>
                    <w:numPr>
                      <w:ilvl w:val="0"/>
                      <w:numId w:val="9"/>
                    </w:numPr>
                    <w:ind w:left="358"/>
                    <w:rPr>
                      <w:b w:val="0"/>
                      <w:sz w:val="22"/>
                    </w:rPr>
                  </w:pPr>
                  <w:r w:rsidRPr="00977824">
                    <w:rPr>
                      <w:b w:val="0"/>
                      <w:sz w:val="22"/>
                    </w:rPr>
                    <w:t>Wine &amp; Food Pairing</w:t>
                  </w:r>
                </w:p>
                <w:p w14:paraId="221B0F60" w14:textId="77777777" w:rsidR="004A79EE" w:rsidRDefault="004A79EE" w:rsidP="004A79EE">
                  <w:pPr>
                    <w:pStyle w:val="Heading4"/>
                    <w:numPr>
                      <w:ilvl w:val="0"/>
                      <w:numId w:val="9"/>
                    </w:numPr>
                    <w:ind w:left="358"/>
                    <w:rPr>
                      <w:b w:val="0"/>
                      <w:sz w:val="22"/>
                    </w:rPr>
                  </w:pPr>
                  <w:r w:rsidRPr="00977824">
                    <w:rPr>
                      <w:b w:val="0"/>
                      <w:sz w:val="22"/>
                    </w:rPr>
                    <w:t>Responsible Service of Alcohol Standard</w:t>
                  </w:r>
                </w:p>
                <w:p w14:paraId="2A0CF6C0" w14:textId="0A8F058F" w:rsidR="004A79EE" w:rsidRPr="004A79EE" w:rsidRDefault="004A79EE" w:rsidP="004A79EE">
                  <w:pPr>
                    <w:pStyle w:val="Heading4"/>
                    <w:numPr>
                      <w:ilvl w:val="0"/>
                      <w:numId w:val="9"/>
                    </w:numPr>
                    <w:ind w:left="358"/>
                    <w:rPr>
                      <w:b w:val="0"/>
                      <w:sz w:val="22"/>
                    </w:rPr>
                  </w:pPr>
                  <w:r w:rsidRPr="004A79EE">
                    <w:rPr>
                      <w:b w:val="0"/>
                      <w:sz w:val="22"/>
                    </w:rPr>
                    <w:t>Physical Endurance, Stamina &amp; Strength</w:t>
                  </w:r>
                  <w:r>
                    <w:t xml:space="preserve">     </w:t>
                  </w:r>
                </w:p>
              </w:tc>
            </w:tr>
          </w:tbl>
          <w:p w14:paraId="596D309E" w14:textId="77777777" w:rsidR="006236B0" w:rsidRDefault="006236B0" w:rsidP="00A45E5C">
            <w:pPr>
              <w:pStyle w:val="Title"/>
              <w:rPr>
                <w:sz w:val="56"/>
                <w:szCs w:val="80"/>
              </w:rPr>
            </w:pPr>
          </w:p>
          <w:p w14:paraId="4CEF0E8A" w14:textId="77777777" w:rsidR="006236B0" w:rsidRDefault="006236B0" w:rsidP="00A45E5C">
            <w:pPr>
              <w:pStyle w:val="Title"/>
              <w:rPr>
                <w:sz w:val="56"/>
                <w:szCs w:val="80"/>
              </w:rPr>
            </w:pPr>
          </w:p>
          <w:p w14:paraId="490A58C4" w14:textId="23F91FAD" w:rsidR="00F01F51" w:rsidRPr="00955B86" w:rsidRDefault="007B3E9F" w:rsidP="00C73A4F">
            <w:pPr>
              <w:pStyle w:val="Heading3"/>
              <w:rPr>
                <w:sz w:val="32"/>
                <w:szCs w:val="32"/>
              </w:rPr>
            </w:pPr>
            <w:r>
              <w:rPr>
                <w:rFonts w:asciiTheme="minorHAnsi" w:eastAsiaTheme="minorEastAsia" w:hAnsiTheme="minorHAnsi" w:cstheme="minorBidi"/>
                <w:b w:val="0"/>
                <w:color w:val="000000" w:themeColor="text1"/>
                <w:sz w:val="32"/>
                <w:szCs w:val="32"/>
              </w:rPr>
              <w:t xml:space="preserve"> </w:t>
            </w:r>
          </w:p>
        </w:tc>
      </w:tr>
      <w:tr w:rsidR="00F01F51" w14:paraId="6A9BA8CE" w14:textId="77777777" w:rsidTr="003474F7">
        <w:tc>
          <w:tcPr>
            <w:tcW w:w="3600" w:type="dxa"/>
          </w:tcPr>
          <w:p w14:paraId="606B5641" w14:textId="1A7731FA" w:rsidR="00586550" w:rsidRPr="004D3011" w:rsidRDefault="00586550" w:rsidP="00586550">
            <w:pPr>
              <w:spacing w:line="276" w:lineRule="auto"/>
            </w:pPr>
          </w:p>
        </w:tc>
        <w:tc>
          <w:tcPr>
            <w:tcW w:w="768" w:type="dxa"/>
          </w:tcPr>
          <w:p w14:paraId="49D4429F" w14:textId="77777777" w:rsidR="00F01F51" w:rsidRDefault="00F01F51" w:rsidP="00A45E5C">
            <w:pPr>
              <w:tabs>
                <w:tab w:val="left" w:pos="990"/>
              </w:tabs>
            </w:pPr>
          </w:p>
          <w:p w14:paraId="55527BED" w14:textId="108C7031" w:rsidR="006E234B" w:rsidRDefault="006E234B" w:rsidP="00A45E5C">
            <w:pPr>
              <w:tabs>
                <w:tab w:val="left" w:pos="990"/>
              </w:tabs>
            </w:pPr>
          </w:p>
          <w:p w14:paraId="76B8B042" w14:textId="77777777" w:rsidR="00B35EE4" w:rsidRDefault="00B35EE4" w:rsidP="00A45E5C">
            <w:pPr>
              <w:tabs>
                <w:tab w:val="left" w:pos="990"/>
              </w:tabs>
            </w:pPr>
          </w:p>
          <w:p w14:paraId="5002B1CB" w14:textId="77777777" w:rsidR="006E234B" w:rsidRDefault="006E234B" w:rsidP="00A45E5C">
            <w:pPr>
              <w:tabs>
                <w:tab w:val="left" w:pos="990"/>
              </w:tabs>
            </w:pPr>
          </w:p>
          <w:p w14:paraId="4256A803" w14:textId="77777777" w:rsidR="006E234B" w:rsidRDefault="006E234B" w:rsidP="00A45E5C">
            <w:pPr>
              <w:tabs>
                <w:tab w:val="left" w:pos="990"/>
              </w:tabs>
            </w:pPr>
          </w:p>
          <w:p w14:paraId="4F4B0C8C" w14:textId="77777777" w:rsidR="006E234B" w:rsidRDefault="006E234B" w:rsidP="00A45E5C">
            <w:pPr>
              <w:tabs>
                <w:tab w:val="left" w:pos="990"/>
              </w:tabs>
            </w:pPr>
          </w:p>
          <w:p w14:paraId="10D8EC62" w14:textId="11784DBD" w:rsidR="006E234B" w:rsidRDefault="006E234B" w:rsidP="00A45E5C">
            <w:pPr>
              <w:tabs>
                <w:tab w:val="left" w:pos="990"/>
              </w:tabs>
            </w:pPr>
          </w:p>
        </w:tc>
        <w:tc>
          <w:tcPr>
            <w:tcW w:w="6422" w:type="dxa"/>
          </w:tcPr>
          <w:p w14:paraId="0177C3B5" w14:textId="3D62C8D3" w:rsidR="00272B4C" w:rsidRPr="004A79EE" w:rsidRDefault="00272B4C" w:rsidP="004A79EE">
            <w:pPr>
              <w:pStyle w:val="Heading4"/>
              <w:rPr>
                <w:b w:val="0"/>
                <w:sz w:val="22"/>
              </w:rPr>
            </w:pPr>
          </w:p>
        </w:tc>
      </w:tr>
    </w:tbl>
    <w:p w14:paraId="37588A57" w14:textId="77777777" w:rsidR="00272B4C" w:rsidRDefault="00272B4C" w:rsidP="00272B4C">
      <w:pPr>
        <w:tabs>
          <w:tab w:val="left" w:pos="4931"/>
        </w:tabs>
      </w:pPr>
    </w:p>
    <w:p w14:paraId="5AC00B23" w14:textId="77777777" w:rsidR="00C73A4F" w:rsidRDefault="00C73A4F" w:rsidP="00F827C0"/>
    <w:sectPr w:rsidR="00C73A4F" w:rsidSect="000C45FF">
      <w:head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01E20" w14:textId="77777777" w:rsidR="000842B5" w:rsidRDefault="000842B5" w:rsidP="000C45FF">
      <w:r>
        <w:separator/>
      </w:r>
    </w:p>
  </w:endnote>
  <w:endnote w:type="continuationSeparator" w:id="0">
    <w:p w14:paraId="553AC881" w14:textId="77777777" w:rsidR="000842B5" w:rsidRDefault="000842B5" w:rsidP="000C45FF">
      <w:r>
        <w:continuationSeparator/>
      </w:r>
    </w:p>
  </w:endnote>
  <w:endnote w:type="continuationNotice" w:id="1">
    <w:p w14:paraId="47449480" w14:textId="77777777" w:rsidR="000842B5" w:rsidRDefault="000842B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Schoolbook">
    <w:altName w:val="Century Schoolbook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06A8E" w14:textId="77777777" w:rsidR="000842B5" w:rsidRDefault="000842B5" w:rsidP="000C45FF">
      <w:r>
        <w:separator/>
      </w:r>
    </w:p>
  </w:footnote>
  <w:footnote w:type="continuationSeparator" w:id="0">
    <w:p w14:paraId="13E40D89" w14:textId="77777777" w:rsidR="000842B5" w:rsidRDefault="000842B5" w:rsidP="000C45FF">
      <w:r>
        <w:continuationSeparator/>
      </w:r>
    </w:p>
  </w:footnote>
  <w:footnote w:type="continuationNotice" w:id="1">
    <w:p w14:paraId="14BFB8FB" w14:textId="77777777" w:rsidR="000842B5" w:rsidRDefault="000842B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EA942" w14:textId="77777777" w:rsidR="00B35EE4" w:rsidRPr="008C5BB5" w:rsidRDefault="00B35EE4" w:rsidP="00B35EE4">
    <w:pPr>
      <w:pStyle w:val="Title"/>
      <w:framePr w:hSpace="180" w:wrap="around" w:hAnchor="margin" w:y="-750"/>
      <w:rPr>
        <w:sz w:val="56"/>
        <w:szCs w:val="80"/>
      </w:rPr>
    </w:pPr>
    <w:r>
      <w:rPr>
        <w:sz w:val="56"/>
        <w:szCs w:val="80"/>
      </w:rPr>
      <w:t>ankit sharma</w:t>
    </w:r>
  </w:p>
  <w:p w14:paraId="684E0533" w14:textId="79CA3B50" w:rsidR="000C45FF" w:rsidRDefault="000C45FF" w:rsidP="00B35EE4">
    <w:pPr>
      <w:pStyle w:val="Header"/>
    </w:pPr>
    <w:r>
      <w:rPr>
        <w:noProof/>
        <w:lang w:val="en-IN" w:eastAsia="en-IN"/>
      </w:rPr>
      <w:drawing>
        <wp:anchor distT="0" distB="0" distL="114300" distR="114300" simplePos="0" relativeHeight="251658240" behindDoc="1" locked="0" layoutInCell="1" allowOverlap="1" wp14:anchorId="28FB1D27" wp14:editId="449A3144">
          <wp:simplePos x="0" y="0"/>
          <wp:positionH relativeFrom="page">
            <wp:posOffset>226084</wp:posOffset>
          </wp:positionH>
          <wp:positionV relativeFrom="page">
            <wp:align>center</wp:align>
          </wp:positionV>
          <wp:extent cx="7261644" cy="9627080"/>
          <wp:effectExtent l="19050" t="0" r="0" b="0"/>
          <wp:wrapNone/>
          <wp:docPr id="6" name="Graphic 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1644" cy="96270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403C90A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4A67E3"/>
    <w:multiLevelType w:val="hybridMultilevel"/>
    <w:tmpl w:val="471A41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6712B"/>
    <w:multiLevelType w:val="hybridMultilevel"/>
    <w:tmpl w:val="99DAE6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3B796D"/>
    <w:multiLevelType w:val="hybridMultilevel"/>
    <w:tmpl w:val="3E827EDA"/>
    <w:lvl w:ilvl="0" w:tplc="0748D5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38DFC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8E94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5659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B287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AC01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40B8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AAFC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81EE3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62B00A9"/>
    <w:multiLevelType w:val="hybridMultilevel"/>
    <w:tmpl w:val="109CA1D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3B3923"/>
    <w:multiLevelType w:val="hybridMultilevel"/>
    <w:tmpl w:val="6AE8BCC0"/>
    <w:lvl w:ilvl="0" w:tplc="73EA7B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8FCE7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C020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787C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C6B2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1AF7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42FA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64D8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C824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2674FA4"/>
    <w:multiLevelType w:val="hybridMultilevel"/>
    <w:tmpl w:val="299A7504"/>
    <w:lvl w:ilvl="0" w:tplc="40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" w15:restartNumberingAfterBreak="0">
    <w:nsid w:val="341E21C8"/>
    <w:multiLevelType w:val="hybridMultilevel"/>
    <w:tmpl w:val="52BC9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184709"/>
    <w:multiLevelType w:val="hybridMultilevel"/>
    <w:tmpl w:val="E5D498AC"/>
    <w:lvl w:ilvl="0" w:tplc="375AFDA2">
      <w:numFmt w:val="bullet"/>
      <w:lvlText w:val="-"/>
      <w:lvlJc w:val="left"/>
      <w:pPr>
        <w:ind w:left="720" w:hanging="360"/>
      </w:pPr>
      <w:rPr>
        <w:rFonts w:ascii="Century Schoolbook" w:eastAsiaTheme="minorEastAsia" w:hAnsi="Century Schoolbook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D76A6C"/>
    <w:multiLevelType w:val="hybridMultilevel"/>
    <w:tmpl w:val="01EE7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1D634C"/>
    <w:multiLevelType w:val="hybridMultilevel"/>
    <w:tmpl w:val="64FEEE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3050F0"/>
    <w:multiLevelType w:val="hybridMultilevel"/>
    <w:tmpl w:val="BC22DF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91124F"/>
    <w:multiLevelType w:val="hybridMultilevel"/>
    <w:tmpl w:val="40A453C4"/>
    <w:lvl w:ilvl="0" w:tplc="40090001">
      <w:start w:val="1"/>
      <w:numFmt w:val="bullet"/>
      <w:lvlText w:val=""/>
      <w:lvlJc w:val="left"/>
      <w:pPr>
        <w:ind w:left="38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10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2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4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6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8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0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2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47" w:hanging="360"/>
      </w:pPr>
      <w:rPr>
        <w:rFonts w:ascii="Wingdings" w:hAnsi="Wingdings" w:hint="default"/>
      </w:rPr>
    </w:lvl>
  </w:abstractNum>
  <w:abstractNum w:abstractNumId="13" w15:restartNumberingAfterBreak="0">
    <w:nsid w:val="7A5678D8"/>
    <w:multiLevelType w:val="multilevel"/>
    <w:tmpl w:val="AE686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E78196F"/>
    <w:multiLevelType w:val="hybridMultilevel"/>
    <w:tmpl w:val="F76205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8520298">
    <w:abstractNumId w:val="5"/>
  </w:num>
  <w:num w:numId="2" w16cid:durableId="1812018902">
    <w:abstractNumId w:val="10"/>
  </w:num>
  <w:num w:numId="3" w16cid:durableId="1823037117">
    <w:abstractNumId w:val="3"/>
  </w:num>
  <w:num w:numId="4" w16cid:durableId="568687598">
    <w:abstractNumId w:val="12"/>
  </w:num>
  <w:num w:numId="5" w16cid:durableId="463811211">
    <w:abstractNumId w:val="4"/>
  </w:num>
  <w:num w:numId="6" w16cid:durableId="539125745">
    <w:abstractNumId w:val="0"/>
  </w:num>
  <w:num w:numId="7" w16cid:durableId="1185899474">
    <w:abstractNumId w:val="8"/>
  </w:num>
  <w:num w:numId="8" w16cid:durableId="629945919">
    <w:abstractNumId w:val="14"/>
  </w:num>
  <w:num w:numId="9" w16cid:durableId="1272860148">
    <w:abstractNumId w:val="1"/>
  </w:num>
  <w:num w:numId="10" w16cid:durableId="144711620">
    <w:abstractNumId w:val="2"/>
  </w:num>
  <w:num w:numId="11" w16cid:durableId="1432776111">
    <w:abstractNumId w:val="11"/>
  </w:num>
  <w:num w:numId="12" w16cid:durableId="1439910393">
    <w:abstractNumId w:val="7"/>
  </w:num>
  <w:num w:numId="13" w16cid:durableId="1268660014">
    <w:abstractNumId w:val="13"/>
  </w:num>
  <w:num w:numId="14" w16cid:durableId="883761523">
    <w:abstractNumId w:val="9"/>
  </w:num>
  <w:num w:numId="15" w16cid:durableId="27532965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F51"/>
    <w:rsid w:val="00004B6E"/>
    <w:rsid w:val="00026757"/>
    <w:rsid w:val="00032BE6"/>
    <w:rsid w:val="00036450"/>
    <w:rsid w:val="00040417"/>
    <w:rsid w:val="00045078"/>
    <w:rsid w:val="0007699C"/>
    <w:rsid w:val="000770D3"/>
    <w:rsid w:val="000842B5"/>
    <w:rsid w:val="00094499"/>
    <w:rsid w:val="00095953"/>
    <w:rsid w:val="000A3551"/>
    <w:rsid w:val="000A3805"/>
    <w:rsid w:val="000A428E"/>
    <w:rsid w:val="000A5A8B"/>
    <w:rsid w:val="000C358A"/>
    <w:rsid w:val="000C45FF"/>
    <w:rsid w:val="000D3335"/>
    <w:rsid w:val="000D6328"/>
    <w:rsid w:val="000E3FD1"/>
    <w:rsid w:val="000E5278"/>
    <w:rsid w:val="000F2D80"/>
    <w:rsid w:val="0010431B"/>
    <w:rsid w:val="00112054"/>
    <w:rsid w:val="0011437C"/>
    <w:rsid w:val="0011560B"/>
    <w:rsid w:val="00125073"/>
    <w:rsid w:val="00140B1E"/>
    <w:rsid w:val="00142034"/>
    <w:rsid w:val="001525E1"/>
    <w:rsid w:val="00180329"/>
    <w:rsid w:val="00185C62"/>
    <w:rsid w:val="0019001F"/>
    <w:rsid w:val="00192BF7"/>
    <w:rsid w:val="001A0A84"/>
    <w:rsid w:val="001A74A5"/>
    <w:rsid w:val="001B2ABD"/>
    <w:rsid w:val="001B72E2"/>
    <w:rsid w:val="001C5737"/>
    <w:rsid w:val="001E0391"/>
    <w:rsid w:val="001E1759"/>
    <w:rsid w:val="001E2ADE"/>
    <w:rsid w:val="001E7402"/>
    <w:rsid w:val="001F1ECC"/>
    <w:rsid w:val="0020049B"/>
    <w:rsid w:val="00217516"/>
    <w:rsid w:val="00224E5C"/>
    <w:rsid w:val="002400EB"/>
    <w:rsid w:val="002407E2"/>
    <w:rsid w:val="00256CF7"/>
    <w:rsid w:val="00272B4C"/>
    <w:rsid w:val="00281FD5"/>
    <w:rsid w:val="00290BDC"/>
    <w:rsid w:val="002928D0"/>
    <w:rsid w:val="0029586E"/>
    <w:rsid w:val="002B78C7"/>
    <w:rsid w:val="002D18EB"/>
    <w:rsid w:val="002E085A"/>
    <w:rsid w:val="002E5ED8"/>
    <w:rsid w:val="0030481B"/>
    <w:rsid w:val="003156FC"/>
    <w:rsid w:val="00320B55"/>
    <w:rsid w:val="003217A5"/>
    <w:rsid w:val="003254B5"/>
    <w:rsid w:val="00340CA1"/>
    <w:rsid w:val="003474F7"/>
    <w:rsid w:val="0037121F"/>
    <w:rsid w:val="003944F9"/>
    <w:rsid w:val="00395AC2"/>
    <w:rsid w:val="003A6B7D"/>
    <w:rsid w:val="003B06CA"/>
    <w:rsid w:val="003B5512"/>
    <w:rsid w:val="003C6FE4"/>
    <w:rsid w:val="003D6791"/>
    <w:rsid w:val="003D6DC1"/>
    <w:rsid w:val="003E6BB6"/>
    <w:rsid w:val="0040384A"/>
    <w:rsid w:val="004071FC"/>
    <w:rsid w:val="00413B27"/>
    <w:rsid w:val="004141B7"/>
    <w:rsid w:val="00415582"/>
    <w:rsid w:val="00445947"/>
    <w:rsid w:val="00447BBF"/>
    <w:rsid w:val="00462E55"/>
    <w:rsid w:val="004813B3"/>
    <w:rsid w:val="00493B50"/>
    <w:rsid w:val="0049614E"/>
    <w:rsid w:val="00496591"/>
    <w:rsid w:val="00496594"/>
    <w:rsid w:val="004A2992"/>
    <w:rsid w:val="004A79EE"/>
    <w:rsid w:val="004C63E4"/>
    <w:rsid w:val="004D3011"/>
    <w:rsid w:val="004E30E5"/>
    <w:rsid w:val="004E3353"/>
    <w:rsid w:val="004F2799"/>
    <w:rsid w:val="004F76B8"/>
    <w:rsid w:val="005207A9"/>
    <w:rsid w:val="00525763"/>
    <w:rsid w:val="005262AC"/>
    <w:rsid w:val="00547E59"/>
    <w:rsid w:val="00586550"/>
    <w:rsid w:val="005942DE"/>
    <w:rsid w:val="005A4DFC"/>
    <w:rsid w:val="005A5CB0"/>
    <w:rsid w:val="005B6146"/>
    <w:rsid w:val="005D4EED"/>
    <w:rsid w:val="005E39D5"/>
    <w:rsid w:val="005F1F85"/>
    <w:rsid w:val="00600670"/>
    <w:rsid w:val="00617665"/>
    <w:rsid w:val="0062123A"/>
    <w:rsid w:val="006236B0"/>
    <w:rsid w:val="006356A0"/>
    <w:rsid w:val="0064030F"/>
    <w:rsid w:val="00646CA8"/>
    <w:rsid w:val="00646E75"/>
    <w:rsid w:val="006541A4"/>
    <w:rsid w:val="00657823"/>
    <w:rsid w:val="006664BA"/>
    <w:rsid w:val="00671C18"/>
    <w:rsid w:val="00673F94"/>
    <w:rsid w:val="006771D0"/>
    <w:rsid w:val="00685603"/>
    <w:rsid w:val="00694167"/>
    <w:rsid w:val="006A398B"/>
    <w:rsid w:val="006A56F2"/>
    <w:rsid w:val="006A738B"/>
    <w:rsid w:val="006B572D"/>
    <w:rsid w:val="006C08B6"/>
    <w:rsid w:val="006C2978"/>
    <w:rsid w:val="006E234B"/>
    <w:rsid w:val="00715FCB"/>
    <w:rsid w:val="00726324"/>
    <w:rsid w:val="007350F4"/>
    <w:rsid w:val="007365CD"/>
    <w:rsid w:val="00743101"/>
    <w:rsid w:val="0075473C"/>
    <w:rsid w:val="007644DA"/>
    <w:rsid w:val="00766819"/>
    <w:rsid w:val="00771445"/>
    <w:rsid w:val="007775E1"/>
    <w:rsid w:val="00777E0A"/>
    <w:rsid w:val="007867A0"/>
    <w:rsid w:val="007927F5"/>
    <w:rsid w:val="007931F5"/>
    <w:rsid w:val="007A6E06"/>
    <w:rsid w:val="007B3E9F"/>
    <w:rsid w:val="007F48EE"/>
    <w:rsid w:val="00802CA0"/>
    <w:rsid w:val="00832818"/>
    <w:rsid w:val="00843E05"/>
    <w:rsid w:val="00855347"/>
    <w:rsid w:val="00877610"/>
    <w:rsid w:val="00883962"/>
    <w:rsid w:val="00895614"/>
    <w:rsid w:val="008A7728"/>
    <w:rsid w:val="008C5B7B"/>
    <w:rsid w:val="008F3E3F"/>
    <w:rsid w:val="00906C11"/>
    <w:rsid w:val="0092006A"/>
    <w:rsid w:val="009260CD"/>
    <w:rsid w:val="009430D0"/>
    <w:rsid w:val="00952C25"/>
    <w:rsid w:val="009548B2"/>
    <w:rsid w:val="00955B86"/>
    <w:rsid w:val="00964360"/>
    <w:rsid w:val="00977824"/>
    <w:rsid w:val="009914D7"/>
    <w:rsid w:val="00997294"/>
    <w:rsid w:val="009D031E"/>
    <w:rsid w:val="009D3AFA"/>
    <w:rsid w:val="009E7599"/>
    <w:rsid w:val="00A00FEF"/>
    <w:rsid w:val="00A03B7F"/>
    <w:rsid w:val="00A16437"/>
    <w:rsid w:val="00A2118D"/>
    <w:rsid w:val="00A50324"/>
    <w:rsid w:val="00A720A7"/>
    <w:rsid w:val="00A76B03"/>
    <w:rsid w:val="00A80A29"/>
    <w:rsid w:val="00A8722F"/>
    <w:rsid w:val="00A96807"/>
    <w:rsid w:val="00AA0351"/>
    <w:rsid w:val="00AA5E2A"/>
    <w:rsid w:val="00AB6800"/>
    <w:rsid w:val="00AC3D06"/>
    <w:rsid w:val="00AD5751"/>
    <w:rsid w:val="00AD76E2"/>
    <w:rsid w:val="00AE6464"/>
    <w:rsid w:val="00AE6B09"/>
    <w:rsid w:val="00AF4B1B"/>
    <w:rsid w:val="00AF5684"/>
    <w:rsid w:val="00B0207A"/>
    <w:rsid w:val="00B20152"/>
    <w:rsid w:val="00B247C9"/>
    <w:rsid w:val="00B262C0"/>
    <w:rsid w:val="00B301A4"/>
    <w:rsid w:val="00B359E4"/>
    <w:rsid w:val="00B35EE4"/>
    <w:rsid w:val="00B53CAD"/>
    <w:rsid w:val="00B56A03"/>
    <w:rsid w:val="00B57D98"/>
    <w:rsid w:val="00B62C87"/>
    <w:rsid w:val="00B70750"/>
    <w:rsid w:val="00B70850"/>
    <w:rsid w:val="00B767A9"/>
    <w:rsid w:val="00B91123"/>
    <w:rsid w:val="00BA4A2B"/>
    <w:rsid w:val="00BA6412"/>
    <w:rsid w:val="00BE0AC6"/>
    <w:rsid w:val="00BF3E03"/>
    <w:rsid w:val="00C01421"/>
    <w:rsid w:val="00C02708"/>
    <w:rsid w:val="00C04B0E"/>
    <w:rsid w:val="00C066B6"/>
    <w:rsid w:val="00C15FED"/>
    <w:rsid w:val="00C20971"/>
    <w:rsid w:val="00C37BA1"/>
    <w:rsid w:val="00C4674C"/>
    <w:rsid w:val="00C506CF"/>
    <w:rsid w:val="00C51E79"/>
    <w:rsid w:val="00C5419F"/>
    <w:rsid w:val="00C72BED"/>
    <w:rsid w:val="00C738B8"/>
    <w:rsid w:val="00C73A4F"/>
    <w:rsid w:val="00C9578B"/>
    <w:rsid w:val="00CB0055"/>
    <w:rsid w:val="00CC7D4A"/>
    <w:rsid w:val="00CD01EE"/>
    <w:rsid w:val="00CD7BC6"/>
    <w:rsid w:val="00CE26FF"/>
    <w:rsid w:val="00D23F85"/>
    <w:rsid w:val="00D2522B"/>
    <w:rsid w:val="00D422DE"/>
    <w:rsid w:val="00D5459D"/>
    <w:rsid w:val="00D731AA"/>
    <w:rsid w:val="00D73A32"/>
    <w:rsid w:val="00DA1F4D"/>
    <w:rsid w:val="00DB7858"/>
    <w:rsid w:val="00DD172A"/>
    <w:rsid w:val="00E10754"/>
    <w:rsid w:val="00E1531E"/>
    <w:rsid w:val="00E25A26"/>
    <w:rsid w:val="00E34B92"/>
    <w:rsid w:val="00E4381A"/>
    <w:rsid w:val="00E55BF9"/>
    <w:rsid w:val="00E55D74"/>
    <w:rsid w:val="00E63F0A"/>
    <w:rsid w:val="00E7447D"/>
    <w:rsid w:val="00E8198E"/>
    <w:rsid w:val="00EC2960"/>
    <w:rsid w:val="00ED42EA"/>
    <w:rsid w:val="00EF2005"/>
    <w:rsid w:val="00F01F51"/>
    <w:rsid w:val="00F0461D"/>
    <w:rsid w:val="00F0462B"/>
    <w:rsid w:val="00F1030D"/>
    <w:rsid w:val="00F24555"/>
    <w:rsid w:val="00F252F8"/>
    <w:rsid w:val="00F25D83"/>
    <w:rsid w:val="00F50AFA"/>
    <w:rsid w:val="00F526F4"/>
    <w:rsid w:val="00F55B21"/>
    <w:rsid w:val="00F60274"/>
    <w:rsid w:val="00F7018D"/>
    <w:rsid w:val="00F77FB9"/>
    <w:rsid w:val="00F827C0"/>
    <w:rsid w:val="00F9043F"/>
    <w:rsid w:val="00F95222"/>
    <w:rsid w:val="00F97630"/>
    <w:rsid w:val="00FB068F"/>
    <w:rsid w:val="00FB3924"/>
    <w:rsid w:val="00FB76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4569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1F51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3535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6F6F74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35356" w:themeColor="accent1" w:themeShade="BF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35356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618096" w:themeColor="accent2" w:themeShade="B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D5459D"/>
    <w:rPr>
      <w:rFonts w:asciiTheme="majorHAnsi" w:eastAsiaTheme="majorEastAsia" w:hAnsiTheme="majorHAnsi" w:cstheme="majorBidi"/>
      <w:b/>
      <w:caps/>
      <w:color w:val="535356" w:themeColor="accent1" w:themeShade="BF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ListParagraph">
    <w:name w:val="List Paragraph"/>
    <w:basedOn w:val="Normal"/>
    <w:uiPriority w:val="34"/>
    <w:qFormat/>
    <w:rsid w:val="00F01F51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NormalWeb">
    <w:name w:val="Normal (Web)"/>
    <w:basedOn w:val="Normal"/>
    <w:uiPriority w:val="99"/>
    <w:semiHidden/>
    <w:unhideWhenUsed/>
    <w:rsid w:val="002D18E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3E03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3E03"/>
    <w:rPr>
      <w:rFonts w:ascii="Segoe UI" w:hAnsi="Segoe UI" w:cs="Segoe UI"/>
      <w:sz w:val="18"/>
      <w:szCs w:val="18"/>
    </w:rPr>
  </w:style>
  <w:style w:type="paragraph" w:styleId="ListBullet">
    <w:name w:val="List Bullet"/>
    <w:basedOn w:val="Normal"/>
    <w:uiPriority w:val="99"/>
    <w:unhideWhenUsed/>
    <w:rsid w:val="007B3E9F"/>
    <w:pPr>
      <w:numPr>
        <w:numId w:val="6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60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230224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38438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79290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04432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79779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29678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20177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4877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08479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11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2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ravi\AppData\Roaming\Microsoft\Templates\Blue%20grey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63FBBF5536F4039BD93D0E5294B58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FC7442-58C2-4C94-93E5-AF2694F20EFD}"/>
      </w:docPartPr>
      <w:docPartBody>
        <w:p w:rsidR="00E44B14" w:rsidRDefault="00C31643" w:rsidP="00C31643">
          <w:pPr>
            <w:pStyle w:val="163FBBF5536F4039BD93D0E5294B584E"/>
          </w:pPr>
          <w:r w:rsidRPr="00D5459D">
            <w:t>Profile</w:t>
          </w:r>
        </w:p>
      </w:docPartBody>
    </w:docPart>
    <w:docPart>
      <w:docPartPr>
        <w:name w:val="9B5785FB707C41D4A118D9E31BA33D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982CE0-746D-455B-B937-C8B21115DFD8}"/>
      </w:docPartPr>
      <w:docPartBody>
        <w:p w:rsidR="00E44B14" w:rsidRDefault="00C31643" w:rsidP="00C31643">
          <w:pPr>
            <w:pStyle w:val="9B5785FB707C41D4A118D9E31BA33D0F"/>
          </w:pPr>
          <w:r w:rsidRPr="00036450">
            <w:t>EDUCATION</w:t>
          </w:r>
        </w:p>
      </w:docPartBody>
    </w:docPart>
    <w:docPart>
      <w:docPartPr>
        <w:name w:val="FF56EAA55F9541B780430C0307942F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CD924D-26DB-4BF4-9FA2-49931C257848}"/>
      </w:docPartPr>
      <w:docPartBody>
        <w:p w:rsidR="00E44B14" w:rsidRDefault="00C31643" w:rsidP="00C31643">
          <w:pPr>
            <w:pStyle w:val="FF56EAA55F9541B780430C0307942F41"/>
          </w:pPr>
          <w:r w:rsidRPr="00036450">
            <w:t>WORK 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Schoolbook">
    <w:altName w:val="Century Schoolbook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6A02"/>
    <w:rsid w:val="001114D0"/>
    <w:rsid w:val="001D6A93"/>
    <w:rsid w:val="00273D9F"/>
    <w:rsid w:val="00276A02"/>
    <w:rsid w:val="00276A5D"/>
    <w:rsid w:val="002A13D7"/>
    <w:rsid w:val="003D10BE"/>
    <w:rsid w:val="004502E9"/>
    <w:rsid w:val="004A22DA"/>
    <w:rsid w:val="00517CD1"/>
    <w:rsid w:val="00576C14"/>
    <w:rsid w:val="005D68D3"/>
    <w:rsid w:val="00816914"/>
    <w:rsid w:val="009B48F5"/>
    <w:rsid w:val="009C10C9"/>
    <w:rsid w:val="00A272E6"/>
    <w:rsid w:val="00A73232"/>
    <w:rsid w:val="00A976BC"/>
    <w:rsid w:val="00B05E78"/>
    <w:rsid w:val="00C31643"/>
    <w:rsid w:val="00E44B14"/>
    <w:rsid w:val="00ED54F0"/>
    <w:rsid w:val="00FC66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10BE"/>
  </w:style>
  <w:style w:type="paragraph" w:styleId="Heading2">
    <w:name w:val="heading 2"/>
    <w:basedOn w:val="Normal"/>
    <w:next w:val="Normal"/>
    <w:link w:val="Heading2Char"/>
    <w:uiPriority w:val="9"/>
    <w:qFormat/>
    <w:rsid w:val="00276A5D"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D10BE"/>
    <w:rPr>
      <w:color w:val="C45911" w:themeColor="accent2" w:themeShade="B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276A5D"/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paragraph" w:customStyle="1" w:styleId="163FBBF5536F4039BD93D0E5294B584E">
    <w:name w:val="163FBBF5536F4039BD93D0E5294B584E"/>
    <w:rsid w:val="00C31643"/>
    <w:rPr>
      <w:lang w:val="en-US" w:eastAsia="en-US"/>
    </w:rPr>
  </w:style>
  <w:style w:type="paragraph" w:customStyle="1" w:styleId="9B5785FB707C41D4A118D9E31BA33D0F">
    <w:name w:val="9B5785FB707C41D4A118D9E31BA33D0F"/>
    <w:rsid w:val="00C31643"/>
    <w:rPr>
      <w:lang w:val="en-US" w:eastAsia="en-US"/>
    </w:rPr>
  </w:style>
  <w:style w:type="paragraph" w:customStyle="1" w:styleId="FF56EAA55F9541B780430C0307942F41">
    <w:name w:val="FF56EAA55F9541B780430C0307942F41"/>
    <w:rsid w:val="00C31643"/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View">
  <a:themeElements>
    <a:clrScheme name="View">
      <a:dk1>
        <a:srgbClr val="000000"/>
      </a:dk1>
      <a:lt1>
        <a:srgbClr val="FFFFFF"/>
      </a:lt1>
      <a:dk2>
        <a:srgbClr val="46464A"/>
      </a:dk2>
      <a:lt2>
        <a:srgbClr val="D6D3CC"/>
      </a:lt2>
      <a:accent1>
        <a:srgbClr val="6F6F74"/>
      </a:accent1>
      <a:accent2>
        <a:srgbClr val="92A9B9"/>
      </a:accent2>
      <a:accent3>
        <a:srgbClr val="A7B789"/>
      </a:accent3>
      <a:accent4>
        <a:srgbClr val="B9A489"/>
      </a:accent4>
      <a:accent5>
        <a:srgbClr val="8D6374"/>
      </a:accent5>
      <a:accent6>
        <a:srgbClr val="9B7362"/>
      </a:accent6>
      <a:hlink>
        <a:srgbClr val="67AABF"/>
      </a:hlink>
      <a:folHlink>
        <a:srgbClr val="ABAFA5"/>
      </a:folHlink>
    </a:clrScheme>
    <a:fontScheme name="View">
      <a:majorFont>
        <a:latin typeface="Century Schoolbook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Schoolbook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View">
      <a:fillStyleLst>
        <a:solidFill>
          <a:schemeClr val="phClr"/>
        </a:solidFill>
        <a:solidFill>
          <a:schemeClr val="phClr">
            <a:tint val="60000"/>
            <a:satMod val="120000"/>
          </a:schemeClr>
        </a:solidFill>
        <a:solidFill>
          <a:schemeClr val="phClr">
            <a:shade val="75000"/>
            <a:satMod val="16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3970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95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5240" dir="5400000" algn="tl" rotWithShape="0">
              <a:srgbClr val="000000">
                <a:alpha val="75000"/>
              </a:srgbClr>
            </a:outerShdw>
          </a:effectLst>
          <a:scene3d>
            <a:camera prst="orthographicFront">
              <a:rot lat="0" lon="0" rev="0"/>
            </a:camera>
            <a:lightRig rig="brightRoom" dir="tl"/>
          </a:scene3d>
          <a:sp3d contourW="9525" prstMaterial="flat">
            <a:bevelT w="0" h="0" prst="coolSlant"/>
            <a:contourClr>
              <a:schemeClr val="phClr">
                <a:shade val="35000"/>
                <a:satMod val="130000"/>
              </a:schemeClr>
            </a:contourClr>
          </a:sp3d>
        </a:effectStyle>
        <a:effectStyle>
          <a:effectLst>
            <a:outerShdw blurRad="76200" dist="25400" dir="5400000" algn="tl" rotWithShape="0">
              <a:srgbClr val="000000">
                <a:alpha val="55000"/>
              </a:srgbClr>
            </a:outerShdw>
          </a:effectLst>
          <a:scene3d>
            <a:camera prst="orthographicFront">
              <a:rot lat="0" lon="0" rev="0"/>
            </a:camera>
            <a:lightRig rig="brightRoom" dir="tl"/>
          </a:scene3d>
          <a:sp3d contourW="19050" prstMaterial="flat">
            <a:bevelT w="0" h="0" prst="coolSlant"/>
            <a:contourClr>
              <a:schemeClr val="phClr">
                <a:shade val="25000"/>
                <a:satMod val="14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4000"/>
                <a:shade val="98000"/>
                <a:satMod val="130000"/>
                <a:lumMod val="102000"/>
              </a:schemeClr>
            </a:gs>
            <a:gs pos="100000">
              <a:schemeClr val="phClr">
                <a:tint val="98000"/>
                <a:shade val="78000"/>
                <a:satMod val="14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View" id="{BA0EB5A6-F2D4-4F82-977B-64ADEE4A2A69}" vid="{3969A8A2-35DB-4E3B-8885-16FD20568674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8506A0D-4821-47C2-BD9B-CACF27C6B10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E3ACB20-AF2D-48A6-9D9C-52A8BBE90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 grey resume</Template>
  <TotalTime>0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2023-05-08T04:10:00Z</dcterms:created>
  <dcterms:modified xsi:type="dcterms:W3CDTF">2023-05-24T04:37:00Z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